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CDC" w:rsidRDefault="002B4CDC" w:rsidP="000F0714">
      <w:pPr>
        <w:pStyle w:val="a7"/>
        <w:jc w:val="center"/>
        <w:rPr>
          <w:sz w:val="20"/>
          <w:szCs w:val="20"/>
        </w:rPr>
      </w:pPr>
    </w:p>
    <w:p w:rsidR="0021618B" w:rsidRDefault="0021618B" w:rsidP="000F0714">
      <w:pPr>
        <w:pStyle w:val="a7"/>
        <w:jc w:val="center"/>
        <w:rPr>
          <w:sz w:val="20"/>
          <w:szCs w:val="20"/>
        </w:rPr>
      </w:pPr>
    </w:p>
    <w:p w:rsidR="000F0714" w:rsidRPr="00F8608E" w:rsidRDefault="000F0714" w:rsidP="000F0714">
      <w:pPr>
        <w:pStyle w:val="a7"/>
        <w:jc w:val="center"/>
        <w:rPr>
          <w:sz w:val="20"/>
          <w:szCs w:val="20"/>
        </w:rPr>
      </w:pPr>
      <w:r w:rsidRPr="00F8608E">
        <w:rPr>
          <w:sz w:val="20"/>
          <w:szCs w:val="20"/>
        </w:rPr>
        <w:t xml:space="preserve">Сводная ведомость </w:t>
      </w:r>
      <w:proofErr w:type="gramStart"/>
      <w:r w:rsidRPr="00F8608E">
        <w:rPr>
          <w:sz w:val="20"/>
          <w:szCs w:val="20"/>
        </w:rPr>
        <w:t xml:space="preserve">результатов </w:t>
      </w:r>
      <w:r w:rsidR="004654AF" w:rsidRPr="00F8608E">
        <w:rPr>
          <w:sz w:val="20"/>
          <w:szCs w:val="20"/>
        </w:rPr>
        <w:t xml:space="preserve">проведения </w:t>
      </w:r>
      <w:r w:rsidRPr="00F8608E">
        <w:rPr>
          <w:sz w:val="20"/>
          <w:szCs w:val="20"/>
        </w:rPr>
        <w:t>специальной оценки условий труда</w:t>
      </w:r>
      <w:proofErr w:type="gramEnd"/>
    </w:p>
    <w:p w:rsidR="00B3448B" w:rsidRDefault="00B3448B" w:rsidP="00B3448B">
      <w:pPr>
        <w:rPr>
          <w:sz w:val="20"/>
        </w:rPr>
      </w:pPr>
    </w:p>
    <w:p w:rsidR="00B3448B" w:rsidRDefault="00B3448B" w:rsidP="00B3448B">
      <w:pPr>
        <w:rPr>
          <w:rStyle w:val="a9"/>
          <w:sz w:val="20"/>
        </w:rPr>
      </w:pPr>
      <w:r w:rsidRPr="00F8608E">
        <w:rPr>
          <w:sz w:val="20"/>
        </w:rPr>
        <w:t>Наименование организации:</w:t>
      </w:r>
      <w:r w:rsidRPr="00F8608E">
        <w:rPr>
          <w:rStyle w:val="a9"/>
          <w:sz w:val="20"/>
        </w:rPr>
        <w:t xml:space="preserve"> </w:t>
      </w:r>
      <w:r w:rsidR="00176880">
        <w:fldChar w:fldCharType="begin"/>
      </w:r>
      <w:r w:rsidR="00176880">
        <w:instrText xml:space="preserve"> DOCVARIABLE ceh_info \* MERGEFORMAT </w:instrText>
      </w:r>
      <w:r w:rsidR="00176880">
        <w:fldChar w:fldCharType="separate"/>
      </w:r>
      <w:r w:rsidR="005D5C8D" w:rsidRPr="005D5C8D">
        <w:rPr>
          <w:rStyle w:val="a9"/>
          <w:bCs/>
          <w:sz w:val="20"/>
        </w:rPr>
        <w:t>Федеральное государственное бюджетное образовательное учреждение высшего</w:t>
      </w:r>
      <w:r w:rsidR="005D5C8D" w:rsidRPr="005D5C8D">
        <w:rPr>
          <w:rStyle w:val="a9"/>
          <w:sz w:val="20"/>
        </w:rPr>
        <w:t xml:space="preserve"> образования «Северо-Западный государственный медицинский университет имени </w:t>
      </w:r>
      <w:proofErr w:type="spellStart"/>
      <w:r w:rsidR="005D5C8D" w:rsidRPr="005D5C8D">
        <w:rPr>
          <w:rStyle w:val="a9"/>
          <w:sz w:val="20"/>
        </w:rPr>
        <w:t>И.И.Мечникова</w:t>
      </w:r>
      <w:proofErr w:type="spellEnd"/>
      <w:r w:rsidR="005D5C8D" w:rsidRPr="005D5C8D">
        <w:rPr>
          <w:rStyle w:val="a9"/>
          <w:sz w:val="20"/>
        </w:rPr>
        <w:t>» Министерства здравоохранения            Российской Федерации</w:t>
      </w:r>
      <w:r w:rsidR="00176880">
        <w:rPr>
          <w:rStyle w:val="a9"/>
          <w:sz w:val="20"/>
        </w:rPr>
        <w:fldChar w:fldCharType="end"/>
      </w:r>
      <w:r w:rsidRPr="00F8608E">
        <w:rPr>
          <w:rStyle w:val="a9"/>
          <w:sz w:val="20"/>
        </w:rPr>
        <w:t> </w:t>
      </w:r>
    </w:p>
    <w:p w:rsidR="00F06873" w:rsidRDefault="00F06873" w:rsidP="004654AF">
      <w:pPr>
        <w:suppressAutoHyphens/>
        <w:jc w:val="right"/>
        <w:rPr>
          <w:sz w:val="16"/>
          <w:szCs w:val="16"/>
        </w:rPr>
      </w:pPr>
      <w:r w:rsidRPr="00F8608E">
        <w:rPr>
          <w:sz w:val="16"/>
          <w:szCs w:val="16"/>
        </w:rPr>
        <w:t>Таблица 1</w:t>
      </w:r>
    </w:p>
    <w:p w:rsidR="002B4CDC" w:rsidRPr="00F8608E" w:rsidRDefault="002B4CDC" w:rsidP="004654AF">
      <w:pPr>
        <w:suppressAutoHyphens/>
        <w:jc w:val="right"/>
        <w:rPr>
          <w:sz w:val="16"/>
          <w:szCs w:val="16"/>
        </w:rPr>
      </w:pPr>
    </w:p>
    <w:tbl>
      <w:tblPr>
        <w:tblW w:w="5000" w:type="pct"/>
        <w:jc w:val="center"/>
        <w:tblInd w:w="1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8608E" w:rsidTr="00DA5BF6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860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0" w:name="table1"/>
            <w:bookmarkEnd w:id="0"/>
            <w:r w:rsidRPr="00F8608E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F860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860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860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8608E" w:rsidTr="00DA5BF6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8608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класс 4</w:t>
            </w:r>
          </w:p>
        </w:tc>
      </w:tr>
      <w:tr w:rsidR="00AF1EDF" w:rsidRPr="00F8608E" w:rsidTr="00DA5BF6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3" w:type="dxa"/>
            <w:vAlign w:val="center"/>
          </w:tcPr>
          <w:p w:rsidR="00AF1EDF" w:rsidRPr="00F8608E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F860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 xml:space="preserve">в том </w:t>
            </w:r>
            <w:proofErr w:type="gramStart"/>
            <w:r w:rsidRPr="00F8608E">
              <w:rPr>
                <w:rFonts w:ascii="Times New Roman" w:hAnsi="Times New Roman"/>
                <w:sz w:val="16"/>
                <w:szCs w:val="16"/>
              </w:rPr>
              <w:t>числе</w:t>
            </w:r>
            <w:proofErr w:type="gramEnd"/>
            <w:r w:rsidRPr="00F8608E">
              <w:rPr>
                <w:rFonts w:ascii="Times New Roman" w:hAnsi="Times New Roman"/>
                <w:sz w:val="16"/>
                <w:szCs w:val="16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9" w:type="dxa"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F1EDF" w:rsidRPr="00F8608E" w:rsidTr="00DA5BF6">
        <w:trPr>
          <w:jc w:val="center"/>
        </w:trPr>
        <w:tc>
          <w:tcPr>
            <w:tcW w:w="3518" w:type="dxa"/>
            <w:vAlign w:val="center"/>
          </w:tcPr>
          <w:p w:rsidR="00AF1EDF" w:rsidRPr="00F860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8608E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8608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860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8608E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A8486C" w:rsidRPr="00F8608E" w:rsidTr="00DA5BF6">
        <w:trPr>
          <w:jc w:val="center"/>
        </w:trPr>
        <w:tc>
          <w:tcPr>
            <w:tcW w:w="3518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bookmarkStart w:id="1" w:name="pos1"/>
            <w:bookmarkEnd w:id="1"/>
            <w:r>
              <w:rPr>
                <w:rFonts w:ascii="Times New Roman" w:hAnsi="Times New Roman"/>
                <w:sz w:val="16"/>
                <w:szCs w:val="16"/>
              </w:rPr>
              <w:t>Рабочие места (ед.)  - основные/все</w:t>
            </w:r>
          </w:p>
        </w:tc>
        <w:tc>
          <w:tcPr>
            <w:tcW w:w="843" w:type="dxa"/>
            <w:vAlign w:val="center"/>
          </w:tcPr>
          <w:p w:rsidR="00A8486C" w:rsidRPr="00F8608E" w:rsidRDefault="00A8486C" w:rsidP="00DA5BF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726/1009</w:t>
            </w:r>
          </w:p>
        </w:tc>
        <w:tc>
          <w:tcPr>
            <w:tcW w:w="3118" w:type="dxa"/>
            <w:vAlign w:val="center"/>
          </w:tcPr>
          <w:p w:rsidR="00A8486C" w:rsidRPr="00F8608E" w:rsidRDefault="00A8486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726/1009</w:t>
            </w:r>
          </w:p>
        </w:tc>
        <w:tc>
          <w:tcPr>
            <w:tcW w:w="1063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3/3</w:t>
            </w:r>
          </w:p>
        </w:tc>
        <w:tc>
          <w:tcPr>
            <w:tcW w:w="1064" w:type="dxa"/>
            <w:vAlign w:val="center"/>
          </w:tcPr>
          <w:p w:rsidR="00A8486C" w:rsidRPr="00F8608E" w:rsidRDefault="00A8486C" w:rsidP="00EC15B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  <w:r w:rsidR="00EC15BB">
              <w:rPr>
                <w:rFonts w:ascii="Times New Roman" w:hAnsi="Times New Roman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/73</w:t>
            </w:r>
            <w:r w:rsidR="00EC15BB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89/117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EC15B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="00EC15BB">
              <w:rPr>
                <w:rFonts w:ascii="Times New Roman" w:hAnsi="Times New Roman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/14</w:t>
            </w:r>
            <w:r w:rsidR="00EC15B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10/16</w:t>
            </w:r>
          </w:p>
        </w:tc>
        <w:tc>
          <w:tcPr>
            <w:tcW w:w="1170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0/0</w:t>
            </w:r>
          </w:p>
        </w:tc>
        <w:tc>
          <w:tcPr>
            <w:tcW w:w="10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0/0</w:t>
            </w:r>
          </w:p>
        </w:tc>
      </w:tr>
      <w:tr w:rsidR="00A8486C" w:rsidRPr="00F8608E" w:rsidTr="00DA5BF6">
        <w:trPr>
          <w:jc w:val="center"/>
        </w:trPr>
        <w:tc>
          <w:tcPr>
            <w:tcW w:w="3518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bookmarkStart w:id="2" w:name="pos2"/>
            <w:bookmarkEnd w:id="2"/>
            <w:r w:rsidRPr="00F8608E">
              <w:rPr>
                <w:rFonts w:ascii="Times New Roman" w:hAnsi="Times New Roman"/>
                <w:sz w:val="16"/>
                <w:szCs w:val="16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A8486C" w:rsidRPr="00F8608E" w:rsidRDefault="00A8486C" w:rsidP="005421B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209</w:t>
            </w:r>
            <w:r w:rsidR="005421B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118" w:type="dxa"/>
            <w:vAlign w:val="center"/>
          </w:tcPr>
          <w:p w:rsidR="00A8486C" w:rsidRPr="00F8608E" w:rsidRDefault="00A8486C" w:rsidP="005421B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209</w:t>
            </w:r>
            <w:r w:rsidR="005421B1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063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064" w:type="dxa"/>
            <w:vAlign w:val="center"/>
          </w:tcPr>
          <w:p w:rsidR="00A8486C" w:rsidRPr="00F8608E" w:rsidRDefault="00A8486C" w:rsidP="00A043E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142</w:t>
            </w:r>
            <w:r w:rsidR="00A043E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A043E2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  <w:r w:rsidR="00A043E2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170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A8486C" w:rsidRPr="00F8608E" w:rsidTr="00DA5BF6">
        <w:trPr>
          <w:jc w:val="center"/>
        </w:trPr>
        <w:tc>
          <w:tcPr>
            <w:tcW w:w="3518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bookmarkStart w:id="3" w:name="pos3"/>
            <w:bookmarkEnd w:id="3"/>
            <w:r w:rsidRPr="00F8608E">
              <w:rPr>
                <w:rFonts w:ascii="Times New Roman" w:hAnsi="Times New Roman"/>
                <w:sz w:val="16"/>
                <w:szCs w:val="16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8486C" w:rsidRPr="00F8608E" w:rsidRDefault="00A8486C" w:rsidP="005421B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  <w:r w:rsidR="005421B1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118" w:type="dxa"/>
            <w:vAlign w:val="center"/>
          </w:tcPr>
          <w:p w:rsidR="00A8486C" w:rsidRPr="00F8608E" w:rsidRDefault="00A8486C" w:rsidP="005421B1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  <w:r w:rsidR="005421B1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063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064" w:type="dxa"/>
            <w:vAlign w:val="center"/>
          </w:tcPr>
          <w:p w:rsidR="00A8486C" w:rsidRPr="00F8608E" w:rsidRDefault="00A8486C" w:rsidP="00EC15B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="00EC15BB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EC15B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  <w:r w:rsidR="00EC15B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70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A8486C" w:rsidRPr="00F8608E" w:rsidTr="00DA5BF6">
        <w:trPr>
          <w:jc w:val="center"/>
        </w:trPr>
        <w:tc>
          <w:tcPr>
            <w:tcW w:w="3518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bookmarkStart w:id="4" w:name="pos4"/>
            <w:bookmarkEnd w:id="4"/>
            <w:r w:rsidRPr="00F8608E">
              <w:rPr>
                <w:rFonts w:ascii="Times New Roman" w:hAnsi="Times New Roman"/>
                <w:sz w:val="16"/>
                <w:szCs w:val="16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8486C" w:rsidRPr="00F8608E" w:rsidRDefault="00A8486C" w:rsidP="00DA5BF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3118" w:type="dxa"/>
            <w:vAlign w:val="center"/>
          </w:tcPr>
          <w:p w:rsidR="00A8486C" w:rsidRPr="00F8608E" w:rsidRDefault="00A8486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3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4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70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A8486C" w:rsidRPr="00F8608E" w:rsidTr="00DA5BF6">
        <w:trPr>
          <w:jc w:val="center"/>
        </w:trPr>
        <w:tc>
          <w:tcPr>
            <w:tcW w:w="3518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bookmarkStart w:id="5" w:name="pos5"/>
            <w:bookmarkEnd w:id="5"/>
            <w:r w:rsidRPr="00F8608E">
              <w:rPr>
                <w:rFonts w:ascii="Times New Roman" w:hAnsi="Times New Roman"/>
                <w:sz w:val="16"/>
                <w:szCs w:val="16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8486C" w:rsidRPr="00F8608E" w:rsidRDefault="00A8486C" w:rsidP="00DA5BF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3118" w:type="dxa"/>
            <w:vAlign w:val="center"/>
          </w:tcPr>
          <w:p w:rsidR="00A8486C" w:rsidRPr="00F8608E" w:rsidRDefault="00A8486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063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4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1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170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69" w:type="dxa"/>
            <w:vAlign w:val="center"/>
          </w:tcPr>
          <w:p w:rsidR="00A8486C" w:rsidRPr="00F8608E" w:rsidRDefault="00A8486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</w:tbl>
    <w:p w:rsidR="002B4CDC" w:rsidRDefault="002B4CDC" w:rsidP="00F06873">
      <w:pPr>
        <w:jc w:val="right"/>
        <w:rPr>
          <w:sz w:val="16"/>
          <w:szCs w:val="16"/>
        </w:rPr>
      </w:pPr>
    </w:p>
    <w:p w:rsidR="00F06873" w:rsidRDefault="00F06873" w:rsidP="00F06873">
      <w:pPr>
        <w:jc w:val="right"/>
        <w:rPr>
          <w:sz w:val="16"/>
          <w:szCs w:val="16"/>
        </w:rPr>
      </w:pPr>
      <w:r w:rsidRPr="00F8608E">
        <w:rPr>
          <w:sz w:val="16"/>
          <w:szCs w:val="16"/>
        </w:rPr>
        <w:t>Таблица 2</w:t>
      </w:r>
    </w:p>
    <w:p w:rsidR="002B4CDC" w:rsidRPr="00F8608E" w:rsidRDefault="002B4CDC" w:rsidP="00F06873">
      <w:pPr>
        <w:jc w:val="right"/>
        <w:rPr>
          <w:sz w:val="16"/>
          <w:szCs w:val="16"/>
        </w:rPr>
      </w:pPr>
    </w:p>
    <w:tbl>
      <w:tblPr>
        <w:tblW w:w="514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54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F8608E" w:rsidTr="00DA5BF6">
        <w:trPr>
          <w:cantSplit/>
          <w:trHeight w:val="245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F06873" w:rsidRPr="00F8608E" w:rsidRDefault="004654AF" w:rsidP="00F06873">
            <w:pPr>
              <w:jc w:val="center"/>
              <w:rPr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Индиви</w:t>
            </w:r>
            <w:r w:rsidRPr="00F8608E">
              <w:rPr>
                <w:color w:val="000000"/>
                <w:sz w:val="13"/>
                <w:szCs w:val="13"/>
              </w:rPr>
              <w:softHyphen/>
              <w:t>дуальный номер рабочего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F8608E" w:rsidRDefault="004654AF" w:rsidP="004654AF">
            <w:pPr>
              <w:jc w:val="center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Профессия/</w:t>
            </w:r>
            <w:r w:rsidRPr="00F8608E">
              <w:rPr>
                <w:color w:val="000000"/>
                <w:sz w:val="13"/>
                <w:szCs w:val="13"/>
              </w:rPr>
              <w:br/>
              <w:t>должность/</w:t>
            </w:r>
            <w:r w:rsidRPr="00F8608E">
              <w:rPr>
                <w:color w:val="000000"/>
                <w:sz w:val="13"/>
                <w:szCs w:val="13"/>
              </w:rPr>
              <w:br/>
              <w:t xml:space="preserve">специальность работника </w:t>
            </w:r>
          </w:p>
          <w:p w:rsidR="00F06873" w:rsidRPr="00F8608E" w:rsidRDefault="00F06873" w:rsidP="004654AF">
            <w:pPr>
              <w:jc w:val="center"/>
              <w:rPr>
                <w:color w:val="000000"/>
                <w:sz w:val="13"/>
                <w:szCs w:val="13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F8608E" w:rsidRDefault="00F06873" w:rsidP="00F06873">
            <w:pPr>
              <w:jc w:val="center"/>
              <w:rPr>
                <w:sz w:val="13"/>
                <w:szCs w:val="13"/>
              </w:rPr>
            </w:pPr>
            <w:r w:rsidRPr="00F8608E">
              <w:rPr>
                <w:sz w:val="13"/>
                <w:szCs w:val="13"/>
              </w:rPr>
              <w:t>Классы</w:t>
            </w:r>
            <w:r w:rsidR="004654AF" w:rsidRPr="00F8608E">
              <w:rPr>
                <w:sz w:val="13"/>
                <w:szCs w:val="13"/>
              </w:rPr>
              <w:t xml:space="preserve"> </w:t>
            </w:r>
            <w:r w:rsidR="004654AF" w:rsidRPr="00F8608E">
              <w:rPr>
                <w:color w:val="000000"/>
                <w:sz w:val="13"/>
                <w:szCs w:val="13"/>
              </w:rPr>
              <w:t>(подклассы)</w:t>
            </w:r>
            <w:r w:rsidRPr="00F8608E">
              <w:rPr>
                <w:sz w:val="13"/>
                <w:szCs w:val="13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Итоговый класс (по</w:t>
            </w:r>
            <w:r w:rsidRPr="00F8608E">
              <w:rPr>
                <w:color w:val="000000"/>
                <w:sz w:val="13"/>
                <w:szCs w:val="13"/>
              </w:rPr>
              <w:t>д</w:t>
            </w:r>
            <w:r w:rsidRPr="00F8608E">
              <w:rPr>
                <w:color w:val="000000"/>
                <w:sz w:val="13"/>
                <w:szCs w:val="13"/>
              </w:rPr>
              <w:t>класс) условий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Итоговый класс (по</w:t>
            </w:r>
            <w:r w:rsidRPr="00F8608E">
              <w:rPr>
                <w:color w:val="000000"/>
                <w:sz w:val="13"/>
                <w:szCs w:val="13"/>
              </w:rPr>
              <w:t>д</w:t>
            </w:r>
            <w:r w:rsidRPr="00F8608E">
              <w:rPr>
                <w:color w:val="000000"/>
                <w:sz w:val="13"/>
                <w:szCs w:val="13"/>
              </w:rPr>
              <w:t>класс) условий труда с учетом эффективного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Повышенный размер оплаты труда (</w:t>
            </w:r>
            <w:proofErr w:type="spellStart"/>
            <w:r w:rsidRPr="00F8608E">
              <w:rPr>
                <w:color w:val="000000"/>
                <w:sz w:val="13"/>
                <w:szCs w:val="13"/>
              </w:rPr>
              <w:t>да</w:t>
            </w:r>
            <w:proofErr w:type="gramStart"/>
            <w:r w:rsidRPr="00F8608E">
              <w:rPr>
                <w:color w:val="000000"/>
                <w:sz w:val="13"/>
                <w:szCs w:val="13"/>
              </w:rPr>
              <w:t>,н</w:t>
            </w:r>
            <w:proofErr w:type="gramEnd"/>
            <w:r w:rsidRPr="00F8608E">
              <w:rPr>
                <w:color w:val="000000"/>
                <w:sz w:val="13"/>
                <w:szCs w:val="13"/>
              </w:rPr>
              <w:t>ет</w:t>
            </w:r>
            <w:proofErr w:type="spellEnd"/>
            <w:r w:rsidRPr="00F8608E">
              <w:rPr>
                <w:color w:val="000000"/>
                <w:sz w:val="13"/>
                <w:szCs w:val="13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Ежегодный дополнител</w:t>
            </w:r>
            <w:r w:rsidRPr="00F8608E">
              <w:rPr>
                <w:color w:val="000000"/>
                <w:sz w:val="13"/>
                <w:szCs w:val="13"/>
              </w:rPr>
              <w:t>ь</w:t>
            </w:r>
            <w:r w:rsidRPr="00F8608E">
              <w:rPr>
                <w:color w:val="000000"/>
                <w:sz w:val="13"/>
                <w:szCs w:val="13"/>
              </w:rPr>
              <w:t>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Сокращенная продолж</w:t>
            </w:r>
            <w:r w:rsidRPr="00F8608E">
              <w:rPr>
                <w:color w:val="000000"/>
                <w:sz w:val="13"/>
                <w:szCs w:val="13"/>
              </w:rPr>
              <w:t>и</w:t>
            </w:r>
            <w:r w:rsidRPr="00F8608E">
              <w:rPr>
                <w:color w:val="000000"/>
                <w:sz w:val="13"/>
                <w:szCs w:val="13"/>
              </w:rPr>
              <w:t>тельность рабочего вр</w:t>
            </w:r>
            <w:r w:rsidRPr="00F8608E">
              <w:rPr>
                <w:color w:val="000000"/>
                <w:sz w:val="13"/>
                <w:szCs w:val="13"/>
              </w:rPr>
              <w:t>е</w:t>
            </w:r>
            <w:r w:rsidRPr="00F8608E">
              <w:rPr>
                <w:color w:val="000000"/>
                <w:sz w:val="13"/>
                <w:szCs w:val="13"/>
              </w:rPr>
              <w:t>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Молоко или другие ра</w:t>
            </w:r>
            <w:r w:rsidRPr="00F8608E">
              <w:rPr>
                <w:color w:val="000000"/>
                <w:sz w:val="13"/>
                <w:szCs w:val="13"/>
              </w:rPr>
              <w:t>в</w:t>
            </w:r>
            <w:r w:rsidRPr="00F8608E">
              <w:rPr>
                <w:color w:val="000000"/>
                <w:sz w:val="13"/>
                <w:szCs w:val="13"/>
              </w:rPr>
              <w:t>ноценные пищевые пр</w:t>
            </w:r>
            <w:r w:rsidRPr="00F8608E">
              <w:rPr>
                <w:color w:val="000000"/>
                <w:sz w:val="13"/>
                <w:szCs w:val="13"/>
              </w:rPr>
              <w:t>о</w:t>
            </w:r>
            <w:r w:rsidRPr="00F8608E">
              <w:rPr>
                <w:color w:val="000000"/>
                <w:sz w:val="13"/>
                <w:szCs w:val="13"/>
              </w:rPr>
              <w:t>дукт</w:t>
            </w:r>
            <w:r w:rsidRPr="00F8608E">
              <w:rPr>
                <w:sz w:val="13"/>
                <w:szCs w:val="13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Лечебно</w:t>
            </w:r>
            <w:r w:rsidRPr="00F8608E">
              <w:rPr>
                <w:sz w:val="13"/>
                <w:szCs w:val="13"/>
              </w:rPr>
              <w:t>-профилактическое пит</w:t>
            </w:r>
            <w:r w:rsidRPr="00F8608E">
              <w:rPr>
                <w:sz w:val="13"/>
                <w:szCs w:val="13"/>
              </w:rPr>
              <w:t>а</w:t>
            </w:r>
            <w:r w:rsidRPr="00F8608E">
              <w:rPr>
                <w:sz w:val="13"/>
                <w:szCs w:val="13"/>
              </w:rPr>
              <w:t>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Льготно</w:t>
            </w:r>
            <w:r w:rsidRPr="00F8608E">
              <w:rPr>
                <w:sz w:val="13"/>
                <w:szCs w:val="13"/>
              </w:rPr>
              <w:t>е пенсионное обеспечение (да/нет)</w:t>
            </w:r>
          </w:p>
        </w:tc>
      </w:tr>
      <w:tr w:rsidR="00F06873" w:rsidRPr="00F8608E" w:rsidTr="00DA5BF6">
        <w:trPr>
          <w:cantSplit/>
          <w:trHeight w:val="1465"/>
        </w:trPr>
        <w:tc>
          <w:tcPr>
            <w:tcW w:w="1418" w:type="dxa"/>
            <w:vMerge/>
            <w:shd w:val="clear" w:color="auto" w:fill="auto"/>
            <w:vAlign w:val="center"/>
          </w:tcPr>
          <w:p w:rsidR="00F06873" w:rsidRPr="00F8608E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F8608E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аэрозоли преимущ</w:t>
            </w:r>
            <w:r w:rsidRPr="00F8608E">
              <w:rPr>
                <w:color w:val="000000"/>
                <w:sz w:val="13"/>
                <w:szCs w:val="13"/>
              </w:rPr>
              <w:t>е</w:t>
            </w:r>
            <w:r w:rsidRPr="00F8608E">
              <w:rPr>
                <w:color w:val="000000"/>
                <w:sz w:val="13"/>
                <w:szCs w:val="13"/>
              </w:rPr>
              <w:t xml:space="preserve">ственно </w:t>
            </w:r>
            <w:proofErr w:type="spellStart"/>
            <w:r w:rsidRPr="00F8608E">
              <w:rPr>
                <w:color w:val="000000"/>
                <w:sz w:val="13"/>
                <w:szCs w:val="13"/>
              </w:rPr>
              <w:t>фиброгенн</w:t>
            </w:r>
            <w:r w:rsidRPr="00F8608E">
              <w:rPr>
                <w:color w:val="000000"/>
                <w:sz w:val="13"/>
                <w:szCs w:val="13"/>
              </w:rPr>
              <w:t>о</w:t>
            </w:r>
            <w:r w:rsidRPr="00F8608E">
              <w:rPr>
                <w:color w:val="000000"/>
                <w:sz w:val="13"/>
                <w:szCs w:val="13"/>
              </w:rPr>
              <w:t>го</w:t>
            </w:r>
            <w:proofErr w:type="spellEnd"/>
            <w:r w:rsidRPr="00F8608E">
              <w:rPr>
                <w:color w:val="000000"/>
                <w:sz w:val="13"/>
                <w:szCs w:val="13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ультразвук возду</w:t>
            </w:r>
            <w:r w:rsidRPr="00F8608E">
              <w:rPr>
                <w:color w:val="000000"/>
                <w:sz w:val="13"/>
                <w:szCs w:val="13"/>
              </w:rPr>
              <w:t>ш</w:t>
            </w:r>
            <w:r w:rsidRPr="00F8608E">
              <w:rPr>
                <w:color w:val="000000"/>
                <w:sz w:val="13"/>
                <w:szCs w:val="13"/>
              </w:rPr>
              <w:t>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ионизирующие изл</w:t>
            </w:r>
            <w:r w:rsidRPr="00F8608E">
              <w:rPr>
                <w:color w:val="000000"/>
                <w:sz w:val="13"/>
                <w:szCs w:val="13"/>
              </w:rPr>
              <w:t>у</w:t>
            </w:r>
            <w:r w:rsidRPr="00F8608E">
              <w:rPr>
                <w:color w:val="000000"/>
                <w:sz w:val="13"/>
                <w:szCs w:val="13"/>
              </w:rPr>
              <w:t>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13"/>
                <w:szCs w:val="13"/>
              </w:rPr>
            </w:pPr>
            <w:r w:rsidRPr="00F8608E">
              <w:rPr>
                <w:color w:val="000000"/>
                <w:sz w:val="13"/>
                <w:szCs w:val="13"/>
              </w:rPr>
              <w:t>напряженность тр</w:t>
            </w:r>
            <w:r w:rsidRPr="00F8608E">
              <w:rPr>
                <w:color w:val="000000"/>
                <w:sz w:val="13"/>
                <w:szCs w:val="13"/>
              </w:rPr>
              <w:t>у</w:t>
            </w:r>
            <w:r w:rsidRPr="00F8608E">
              <w:rPr>
                <w:color w:val="000000"/>
                <w:sz w:val="13"/>
                <w:szCs w:val="13"/>
              </w:rPr>
              <w:t>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F860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8608E" w:rsidTr="00DA5BF6">
        <w:tc>
          <w:tcPr>
            <w:tcW w:w="1418" w:type="dxa"/>
            <w:shd w:val="clear" w:color="auto" w:fill="auto"/>
            <w:vAlign w:val="center"/>
          </w:tcPr>
          <w:p w:rsidR="00F06873" w:rsidRPr="00F8608E" w:rsidRDefault="00F06873" w:rsidP="001B19D8">
            <w:pPr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8608E" w:rsidRDefault="00F06873" w:rsidP="001B19D8">
            <w:pPr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8608E" w:rsidRDefault="00F06873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 w:rsidRPr="00F8608E">
              <w:rPr>
                <w:sz w:val="16"/>
                <w:szCs w:val="16"/>
              </w:rPr>
              <w:t>24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Pr="00F8608E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акушерства и гинек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C44EAC">
        <w:trPr>
          <w:trHeight w:val="361"/>
        </w:trPr>
        <w:tc>
          <w:tcPr>
            <w:tcW w:w="1418" w:type="dxa"/>
            <w:shd w:val="clear" w:color="auto" w:fill="auto"/>
            <w:vAlign w:val="center"/>
          </w:tcPr>
          <w:p w:rsidR="005D5C8D" w:rsidRPr="00F8608E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Pr="00F8608E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(2017.396.2260А)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28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(2017.396.2262А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1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273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(2017.396.2265А)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28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2017.396.2267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(2017.396.2267А)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24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2017.396.2270А (2017.396.2269А)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акушерства и гинек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 xml:space="preserve">логии </w:t>
            </w:r>
            <w:proofErr w:type="spellStart"/>
            <w:r w:rsidRPr="005D5C8D">
              <w:rPr>
                <w:b/>
                <w:sz w:val="16"/>
                <w:szCs w:val="16"/>
              </w:rPr>
              <w:t>им.С.Н.Давыдова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C44EAC">
        <w:trPr>
          <w:trHeight w:val="366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(2017.396.2271А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2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(2017.396.2273А)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17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278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(2017.396.2276А)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17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(2017.396.2278А)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C44EAC">
        <w:trPr>
          <w:trHeight w:val="327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(2017.396.2280А)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Кафедра госпитальной терапии и кардиологии им. </w:t>
            </w:r>
            <w:proofErr w:type="spellStart"/>
            <w:r w:rsidRPr="005D5C8D">
              <w:rPr>
                <w:b/>
                <w:sz w:val="16"/>
                <w:szCs w:val="16"/>
              </w:rPr>
              <w:t>М.С.Кушаковского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(2017.396.2282А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(2017.396.2284А)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(2017.396.2288А)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(2017.396.2291А)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детской невропатол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гии и нейрохирургии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(2017.396.2295А)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2017.396.2299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(2017.396.2299А)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="00DA5BF6">
              <w:rPr>
                <w:sz w:val="16"/>
                <w:szCs w:val="16"/>
              </w:rPr>
              <w:t>(2017.396.2301А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детской травматологии и ортопедии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2017.396.2309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(2017.396.2308А)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(2017.396.2310А)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детской хирургии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(2017.396.2314А)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(2017.396.2316А)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иностранных языков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(2017.396.2321А)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инфекционных боле</w:t>
            </w:r>
            <w:r w:rsidRPr="005D5C8D">
              <w:rPr>
                <w:b/>
                <w:sz w:val="16"/>
                <w:szCs w:val="16"/>
              </w:rPr>
              <w:t>з</w:t>
            </w:r>
            <w:r w:rsidRPr="005D5C8D">
              <w:rPr>
                <w:b/>
                <w:sz w:val="16"/>
                <w:szCs w:val="16"/>
              </w:rPr>
              <w:t>ней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(2017.396.2323А)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(2017.396.2325А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(2017.396.2325А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(2017.396.2330А)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(2017.396.2332А)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экспертизы временной нетрудоспособности и качества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лучевой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(2017.396.2337А)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(2017.396.2339А)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(2017.396.2342А)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(2017.396.2344А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мобилизационной по</w:t>
            </w:r>
            <w:r w:rsidRPr="005D5C8D">
              <w:rPr>
                <w:b/>
                <w:sz w:val="16"/>
                <w:szCs w:val="16"/>
              </w:rPr>
              <w:t>д</w:t>
            </w:r>
            <w:r w:rsidRPr="005D5C8D">
              <w:rPr>
                <w:b/>
                <w:sz w:val="16"/>
                <w:szCs w:val="16"/>
              </w:rPr>
              <w:t>готовки здравоохранения и м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дицины катастроф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(2017.396.2346А)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(2017.396.2349А)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(2017.396.2351А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Старший преподаватель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(2017.396.2354А)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Старший преподаватель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нейрохирургии имени профессора А.Л. Поленова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(2017.396.2360А)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(2017.396.2362А)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онкологии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(2017.396.2370А)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(2017.396.2372А)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ортопедической стом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тологии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(2017.396.2376А)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(2017.396.2378А)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Зубной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(2017.396.2381А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Зубной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(2017.396.2383А)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(2017.396.2386А)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оториноларингологии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DA5BF6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(2017.396.2388А)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(2017.396.2390А)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(2017.396.2394А)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DA5BF6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(2017.396.2396А</w:t>
            </w:r>
            <w:r w:rsidR="005D5C8D"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2017.396.2399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(2017.396.2398А)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педиатрии и неонатол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(2017.396.2400А)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(2017.396.2402А)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(2017.396.2402А)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(2017.396.2406А)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2017.396.2409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(2017.396.2408А)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психотерапии  и  секс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(2017.396.2411А)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(2017.396.2413А)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(2017.396.2416А)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(2017.396.2418А)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пульмонологии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(2017.396.2422А)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(2017.396.2424А)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2017.396.2429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(2017.396.2428А)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(2017.396.2430А)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репродуктивного зд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ровья женщин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(2017.396.2433А)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(2017.396.2436А)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(2017.396.2438А)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скорой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(2017.396.2440А)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(2017.396.2442А)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(2017.396.2446А)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терапии и клинической фармакологии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(2017.396.2449А)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(2017.396.2451А)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(2017.396.2455А)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токсикологии, экстр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мальной и водолазной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2017.396.2459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(2017.396.2459А)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Водолазный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(2017.396.2462А)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(2017.396.2466А)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(2017.396.2468А)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Старший преподаватель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402E3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травматологии и орт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педии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(2017.396.2472А)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(2017.396.2474А)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(2017.396.2478А)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(2017.396.2480А)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трансфузиологии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(2017.396.2482А)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урологии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(2017.396.2489А)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(2017.396.2493А)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(2017.396.2495А)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(2017.396.2497А)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физиотерапии и мед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цинской реабилитации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2017.396.2499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(2017.396.2499А)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(2017.396.2504А)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(2017.396.2506А)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2017.396.2509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(2017.396.2508А)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хирургии имени Н.Д. Монастырского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(2017.396.2510А)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(2017.396.2512А)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(2017.396.2515А)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(2017.396.2517А)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(2017.396.2519А)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хирургических инфе</w:t>
            </w:r>
            <w:r w:rsidRPr="005D5C8D">
              <w:rPr>
                <w:b/>
                <w:sz w:val="16"/>
                <w:szCs w:val="16"/>
              </w:rPr>
              <w:t>к</w:t>
            </w:r>
            <w:r w:rsidRPr="005D5C8D">
              <w:rPr>
                <w:b/>
                <w:sz w:val="16"/>
                <w:szCs w:val="16"/>
              </w:rPr>
              <w:t>ций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эндокринологии имени акад. В.Г.Баранова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(2017.396.2527А)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(2017.396.2531А)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(2017.396.2533А)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Кафедра эндоскопии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Ассистент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(2017.396.2537А)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Доцент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кафедрой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(2017.396.2541А)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Лечебный факультет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Медико-профилактический ф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Медико-биологический факул</w:t>
            </w:r>
            <w:r w:rsidRPr="005D5C8D">
              <w:rPr>
                <w:b/>
                <w:sz w:val="16"/>
                <w:szCs w:val="16"/>
              </w:rPr>
              <w:t>ь</w:t>
            </w:r>
            <w:r w:rsidRPr="005D5C8D">
              <w:rPr>
                <w:b/>
                <w:sz w:val="16"/>
                <w:szCs w:val="16"/>
              </w:rPr>
              <w:t>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Педиатрический факультет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Стоматологический факультет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Терапевтический факультет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Факультет иностранных уч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щихся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EC15B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EC15B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Хирургический факультет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Декан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I стоматологическое отделение (ул. </w:t>
            </w:r>
            <w:proofErr w:type="gramStart"/>
            <w:r w:rsidRPr="005D5C8D">
              <w:rPr>
                <w:b/>
                <w:sz w:val="16"/>
                <w:szCs w:val="16"/>
              </w:rPr>
              <w:t>Парадная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д.2)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5D5C8D">
              <w:rPr>
                <w:b/>
                <w:sz w:val="16"/>
                <w:szCs w:val="16"/>
              </w:rPr>
              <w:t>II стоматологическое отделение (пр.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5D5C8D">
              <w:rPr>
                <w:b/>
                <w:sz w:val="16"/>
                <w:szCs w:val="16"/>
              </w:rPr>
              <w:t>Просвещения д.45)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2017.396.2559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(2017.396.2559А)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III стоматологическое отделение (</w:t>
            </w:r>
            <w:proofErr w:type="spellStart"/>
            <w:r w:rsidRPr="005D5C8D">
              <w:rPr>
                <w:b/>
                <w:sz w:val="16"/>
                <w:szCs w:val="16"/>
              </w:rPr>
              <w:t>Заневский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пр. д.1/82)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(2017.396.2564А)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отделением - врач-</w:t>
            </w:r>
            <w:proofErr w:type="spellStart"/>
            <w:r>
              <w:rPr>
                <w:sz w:val="16"/>
                <w:szCs w:val="16"/>
              </w:rPr>
              <w:t>ортодонт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IV стоматологическое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отделением - врач-</w:t>
            </w:r>
            <w:proofErr w:type="spellStart"/>
            <w:r>
              <w:rPr>
                <w:sz w:val="16"/>
                <w:szCs w:val="16"/>
              </w:rPr>
              <w:t>смотматолог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Зуботехническая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Курьер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Консультативно-диагностический центр (Писк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ревский д.47)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(2017.396.2573А)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Медицинская сестра </w:t>
            </w:r>
            <w:proofErr w:type="gramStart"/>
            <w:r>
              <w:rPr>
                <w:sz w:val="16"/>
                <w:szCs w:val="16"/>
              </w:rPr>
              <w:t>процедурной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Кабинет врача общей практики Клиники </w:t>
            </w:r>
            <w:proofErr w:type="spellStart"/>
            <w:r w:rsidRPr="005D5C8D">
              <w:rPr>
                <w:b/>
                <w:sz w:val="16"/>
                <w:szCs w:val="16"/>
              </w:rPr>
              <w:t>им.Э.Э.Эйхвальда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 общей практики (семейный)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Кабинет терапевтической косм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тологии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Консультативно-диагностический  центр  (</w:t>
            </w:r>
            <w:proofErr w:type="gramStart"/>
            <w:r w:rsidRPr="005D5C8D">
              <w:rPr>
                <w:b/>
                <w:sz w:val="16"/>
                <w:szCs w:val="16"/>
              </w:rPr>
              <w:t>Пара</w:t>
            </w:r>
            <w:r w:rsidRPr="005D5C8D">
              <w:rPr>
                <w:b/>
                <w:sz w:val="16"/>
                <w:szCs w:val="16"/>
              </w:rPr>
              <w:t>д</w:t>
            </w:r>
            <w:r w:rsidRPr="005D5C8D">
              <w:rPr>
                <w:b/>
                <w:sz w:val="16"/>
                <w:szCs w:val="16"/>
              </w:rPr>
              <w:t>ная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Врач-ревматолог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Консультативно-диагностическое отделение  м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(2017.396.2582А)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Медицинский архив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архивом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Отдел </w:t>
            </w:r>
            <w:proofErr w:type="spellStart"/>
            <w:r w:rsidRPr="005D5C8D">
              <w:rPr>
                <w:b/>
                <w:sz w:val="16"/>
                <w:szCs w:val="16"/>
              </w:rPr>
              <w:t>клининга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Отделение диализа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Отделение диализа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Отделение магнитно-резонансной томографии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Патологоанатомическое отдел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ние клинической молекулярной морфологии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(2017.396.2591А)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Поликлиническое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Врач-терапевт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Врач-травматолог-ортопед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Врач-генетик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Медицинская сестра по массажу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Приемное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2017.396.2599 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Врач-гематолог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</w:t>
            </w:r>
            <w:proofErr w:type="spellStart"/>
            <w:r>
              <w:rPr>
                <w:sz w:val="16"/>
                <w:szCs w:val="16"/>
              </w:rPr>
              <w:t>дерматовенеролог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отделением - 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Приемное отделение миколог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Терапевтическое отделение №1 (18-3)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Стационарное отделение скорой медицинской помощи (3/1)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Медицинская сестра </w:t>
            </w:r>
            <w:proofErr w:type="gramStart"/>
            <w:r>
              <w:rPr>
                <w:sz w:val="16"/>
                <w:szCs w:val="16"/>
              </w:rPr>
              <w:t>перевязочной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5D5C8D">
              <w:rPr>
                <w:b/>
                <w:sz w:val="16"/>
                <w:szCs w:val="16"/>
              </w:rPr>
              <w:t>Трансфузиологический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кабинет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кабинетом - врач-</w:t>
            </w:r>
            <w:proofErr w:type="spellStart"/>
            <w:r>
              <w:rPr>
                <w:sz w:val="16"/>
                <w:szCs w:val="16"/>
              </w:rPr>
              <w:t>трансфузиолог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Санитарка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Хирургическое отделение №2 (15-2)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отделением - 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семейной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 электронно-вычислительных и вычислител</w:t>
            </w:r>
            <w:r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>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</w:t>
            </w:r>
            <w:proofErr w:type="spellStart"/>
            <w:r>
              <w:rPr>
                <w:sz w:val="16"/>
                <w:szCs w:val="16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5D5C8D">
              <w:rPr>
                <w:b/>
                <w:sz w:val="16"/>
                <w:szCs w:val="16"/>
              </w:rPr>
              <w:t>H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ИИ Медицинской микологии имени </w:t>
            </w:r>
            <w:proofErr w:type="spellStart"/>
            <w:r w:rsidRPr="005D5C8D">
              <w:rPr>
                <w:b/>
                <w:sz w:val="16"/>
                <w:szCs w:val="16"/>
              </w:rPr>
              <w:t>П.Н.Кашкина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редактор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6D59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научно-исследовательского института</w:t>
            </w:r>
            <w:r w:rsidR="006D59BA">
              <w:rPr>
                <w:sz w:val="16"/>
                <w:szCs w:val="16"/>
              </w:rPr>
              <w:t xml:space="preserve"> </w:t>
            </w:r>
            <w:r w:rsidR="006D59BA" w:rsidRPr="006D59BA">
              <w:rPr>
                <w:sz w:val="16"/>
                <w:szCs w:val="16"/>
              </w:rPr>
              <w:t xml:space="preserve">имени </w:t>
            </w:r>
            <w:proofErr w:type="spellStart"/>
            <w:r w:rsidR="006D59BA" w:rsidRPr="006D59BA">
              <w:rPr>
                <w:sz w:val="16"/>
                <w:szCs w:val="16"/>
              </w:rPr>
              <w:t>Кашкина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редакцией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директора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402E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директора по научной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 инновационных технол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гий медицинской навигации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Младший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(2017.396.2622А)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Младший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Арктической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высоких лазерных и ма</w:t>
            </w:r>
            <w:r w:rsidRPr="005D5C8D">
              <w:rPr>
                <w:b/>
                <w:sz w:val="16"/>
                <w:szCs w:val="16"/>
              </w:rPr>
              <w:t>г</w:t>
            </w:r>
            <w:r w:rsidRPr="005D5C8D">
              <w:rPr>
                <w:b/>
                <w:sz w:val="16"/>
                <w:szCs w:val="16"/>
              </w:rPr>
              <w:t>нитных технологий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НИЛ иммунологии и </w:t>
            </w:r>
            <w:proofErr w:type="spellStart"/>
            <w:r w:rsidRPr="005D5C8D">
              <w:rPr>
                <w:b/>
                <w:sz w:val="16"/>
                <w:szCs w:val="16"/>
              </w:rPr>
              <w:t>алле</w:t>
            </w:r>
            <w:proofErr w:type="gramStart"/>
            <w:r w:rsidRPr="005D5C8D">
              <w:rPr>
                <w:b/>
                <w:sz w:val="16"/>
                <w:szCs w:val="16"/>
              </w:rPr>
              <w:t>p</w:t>
            </w:r>
            <w:proofErr w:type="gramEnd"/>
            <w:r w:rsidRPr="005D5C8D">
              <w:rPr>
                <w:b/>
                <w:sz w:val="16"/>
                <w:szCs w:val="16"/>
              </w:rPr>
              <w:t>гол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гии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(2017.396.2630А)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(2017.396.2633А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инновационных методов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(2017.396.2639А)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клеточных технологий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Младший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(2017.396.2645А)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Младший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(2017.396.2648А)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комплексных проблем гигиены и эпидемиологии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(2017.396.2653А)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НИЛ </w:t>
            </w:r>
            <w:proofErr w:type="spellStart"/>
            <w:r w:rsidRPr="005D5C8D">
              <w:rPr>
                <w:b/>
                <w:sz w:val="16"/>
                <w:szCs w:val="16"/>
              </w:rPr>
              <w:t>патомо</w:t>
            </w:r>
            <w:proofErr w:type="gramStart"/>
            <w:r w:rsidRPr="005D5C8D">
              <w:rPr>
                <w:b/>
                <w:sz w:val="16"/>
                <w:szCs w:val="16"/>
              </w:rPr>
              <w:t>p</w:t>
            </w:r>
            <w:proofErr w:type="gramEnd"/>
            <w:r w:rsidRPr="005D5C8D">
              <w:rPr>
                <w:b/>
                <w:sz w:val="16"/>
                <w:szCs w:val="16"/>
              </w:rPr>
              <w:t>фологии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и цитол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хроматографии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(2017.396.2662А)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(2017.396.2664А)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Университетский научно-исследовательский стоматолог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ческий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центром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Младший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(2017.396.2669А)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Центральная научно-исследовательская 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лабораторией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(2017.396.2675А)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Лаборант-исследователь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(2017.396.2677А)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(2017.396.2677А)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Администрация клиник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центром анестезиол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гии и реаниматологии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центром патологии надпочечников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главного врача по административно-хозяйственной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9003A" w:rsidRPr="005D5C8D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Заместитель главного врача по клинике им. Э.Э. </w:t>
            </w:r>
            <w:proofErr w:type="spellStart"/>
            <w:r>
              <w:rPr>
                <w:sz w:val="16"/>
                <w:szCs w:val="16"/>
              </w:rPr>
              <w:t>Эйхвальда</w:t>
            </w:r>
            <w:proofErr w:type="spellEnd"/>
            <w:r>
              <w:rPr>
                <w:sz w:val="16"/>
                <w:szCs w:val="16"/>
              </w:rPr>
              <w:t xml:space="preserve"> - врач-</w:t>
            </w:r>
            <w:proofErr w:type="spellStart"/>
            <w:r>
              <w:rPr>
                <w:sz w:val="16"/>
                <w:szCs w:val="16"/>
              </w:rPr>
              <w:t>дерматовенеролог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Аппарат ректората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Помощник проректора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(2017.396.2689А)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Помощник проректора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Помощник 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(2017.396.2691А)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Помощник 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Архив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архивом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Хранитель фондов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(2017.396.2694А)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Хранитель фондов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5D5C8D">
              <w:rPr>
                <w:b/>
                <w:sz w:val="16"/>
                <w:szCs w:val="16"/>
              </w:rPr>
              <w:t>Аттестационно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-обучающий </w:t>
            </w:r>
            <w:proofErr w:type="spellStart"/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муляционный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Библиотека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2017.396.2699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(2017.396.2698А)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Библиограф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Библиотекарь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Библиотекарь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Библиотекарь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(2017.396.2703А)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Библиотекарь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(2017.396.2705А)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библиотекарь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(2017.396.2707А)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библиотекарь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библиотекой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(2017.396.2710А)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сектором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(2017.396.2712А)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сектором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</w:t>
            </w:r>
            <w:r w:rsidR="00D96F9A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титель заведующего библи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текой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(2017.396.2714А)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</w:t>
            </w:r>
            <w:r w:rsidR="00D96F9A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титель заведующего библи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текой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Переплетчик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Военно-учетный стол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военно-учетного стола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(2017.396.2718А)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Деканат лечебного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Деканат медико-профилактического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Деканат стоматологического факультета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Деканат факультета иностра</w:t>
            </w:r>
            <w:r w:rsidRPr="005D5C8D">
              <w:rPr>
                <w:b/>
                <w:sz w:val="16"/>
                <w:szCs w:val="16"/>
              </w:rPr>
              <w:t>н</w:t>
            </w:r>
            <w:r w:rsidRPr="005D5C8D">
              <w:rPr>
                <w:b/>
                <w:sz w:val="16"/>
                <w:szCs w:val="16"/>
              </w:rPr>
              <w:t>ных учащихся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(2017.396.2725А)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Информационно-справочная служба (</w:t>
            </w:r>
            <w:proofErr w:type="spellStart"/>
            <w:proofErr w:type="gramStart"/>
            <w:r w:rsidRPr="005D5C8D">
              <w:rPr>
                <w:b/>
                <w:sz w:val="16"/>
                <w:szCs w:val="16"/>
              </w:rPr>
              <w:t>адм</w:t>
            </w:r>
            <w:proofErr w:type="spellEnd"/>
            <w:proofErr w:type="gramEnd"/>
            <w:r w:rsidRPr="005D5C8D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2017.396.2729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(2017.396.2728А)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Колл-центр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Диспетчер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(2017.396.2732А)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оператор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Медико-профилактический центр (адм.)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(2017.396.2738А)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Медицинская канцелярия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Музей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музеем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Хранитель фондов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(2017.396.2744А)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Хранитель фондов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Общий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аспирантуры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(2017.396.2748А)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внутреннего контроля и аудита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ревизор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Ревизор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голосовой, почтовой связи и сетей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гражданской обороны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гражданской обороны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гражданской обороны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Отдел </w:t>
            </w:r>
            <w:proofErr w:type="spellStart"/>
            <w:r w:rsidRPr="005D5C8D">
              <w:rPr>
                <w:b/>
                <w:sz w:val="16"/>
                <w:szCs w:val="16"/>
              </w:rPr>
              <w:t>довузовской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подготовки и работы с абитуриентами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2017.396.2759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(2017.396.2759А)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договоров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 по догово</w:t>
            </w:r>
            <w:r>
              <w:rPr>
                <w:sz w:val="16"/>
                <w:szCs w:val="16"/>
              </w:rPr>
              <w:t>р</w:t>
            </w:r>
            <w:r>
              <w:rPr>
                <w:sz w:val="16"/>
                <w:szCs w:val="16"/>
              </w:rPr>
              <w:t>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по договорной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(2017.396.2766А)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по договорной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доклинических и клин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ческих испытаний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(2017.396.2768А)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(2017.396.2770А)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документационного обе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печения КВК и ДПО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(2017.396.2773А)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(2017.396.2775А)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документационного обе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печения студентов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(2017.396.2779А)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документационного обе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печения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(2017.396.2785А)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(2017.396.2787А)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закупок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(2017.396.2791А)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закупкам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инженерно-технической подготовки объектов капитал</w:t>
            </w:r>
            <w:r w:rsidRPr="005D5C8D">
              <w:rPr>
                <w:b/>
                <w:sz w:val="16"/>
                <w:szCs w:val="16"/>
              </w:rPr>
              <w:t>ь</w:t>
            </w:r>
            <w:r w:rsidRPr="005D5C8D">
              <w:rPr>
                <w:b/>
                <w:sz w:val="16"/>
                <w:szCs w:val="16"/>
              </w:rPr>
              <w:t>ного ремонта, строительства и реконструкции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(2017.396.2794А)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Инженер-технолог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кадров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2017.396.2799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(2017.396.2799А)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клинического питания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клинической ординатуры и интернатуры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(2017.396.2805А)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(2017.396.2807А)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лекарственного обеспеч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Товаровед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материально-технического снабжения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Товаровед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медицинского обеспеч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(2017.396.2819А)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международных отнош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(2017.396.2824А)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налогового учета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нормативного регулир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вания образовательных отнош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обеспечения работы пр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емной комиссии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образовательных станда</w:t>
            </w:r>
            <w:r w:rsidRPr="005D5C8D">
              <w:rPr>
                <w:b/>
                <w:sz w:val="16"/>
                <w:szCs w:val="16"/>
              </w:rPr>
              <w:t>р</w:t>
            </w:r>
            <w:r w:rsidRPr="005D5C8D">
              <w:rPr>
                <w:b/>
                <w:sz w:val="16"/>
                <w:szCs w:val="16"/>
              </w:rPr>
              <w:t>тов и программ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(2017.396.2832А)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учебно-методической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организации и развития медико-профилактического направления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(2017.396.2839А)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организации и развития НИР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(2017.396.2841А)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(2017.396.2843А)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организации специализ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рованной и высокотехнологи</w:t>
            </w:r>
            <w:r w:rsidRPr="005D5C8D">
              <w:rPr>
                <w:b/>
                <w:sz w:val="16"/>
                <w:szCs w:val="16"/>
              </w:rPr>
              <w:t>ч</w:t>
            </w:r>
            <w:r w:rsidRPr="005D5C8D">
              <w:rPr>
                <w:b/>
                <w:sz w:val="16"/>
                <w:szCs w:val="16"/>
              </w:rPr>
              <w:t>ной медицинской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(2017.396.2847А)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планирования и бюдж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тирования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(2017.396.2849А)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планирования и орган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зации учебного процесса КВК/ДПО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планирования и орган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зации учебного процесса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(2017.396.2855А)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2017.396.2859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(2017.396.2858А)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по воспитательной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(2017.396.2860А)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по связям с  общественн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стью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маркетингу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Художник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пожарной безопасности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(2017.396.2866А)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Монтажник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правового обеспечения уставной деятельности и док</w:t>
            </w:r>
            <w:r w:rsidRPr="005D5C8D">
              <w:rPr>
                <w:b/>
                <w:sz w:val="16"/>
                <w:szCs w:val="16"/>
              </w:rPr>
              <w:t>у</w:t>
            </w:r>
            <w:r w:rsidRPr="005D5C8D">
              <w:rPr>
                <w:b/>
                <w:sz w:val="16"/>
                <w:szCs w:val="16"/>
              </w:rPr>
              <w:t>ментооборота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(2017.396.2871А)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расчетов по оплате труда, прочим выплатам, выплатам социального характера и ст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пендии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(2017.396.2873А)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(2017.396.2875А)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системно-технического обеспечения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(2017.396.2878А)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стратегического развития образовательных программ, контроля качества образования и тестового контроля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(2017.396.2883А)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строительного надзора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по техническому надзору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(2017.396.2886А)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по техническому надзору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судебно-претензионной и договорной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(2017.396.2890А)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технического обеспечения деятельности медицинских и учебных подразделений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метролог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(2017.396.2894А)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(2017.396.2896А)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2017.396.2899 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D96F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Техник-метролог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технической поддержки пользователей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Диспетчер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(2017.396.2905А)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2017.396.2907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Фотограф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труда и заработной платы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(2017.396.2910А)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трудоустройства выпус</w:t>
            </w:r>
            <w:r w:rsidRPr="005D5C8D">
              <w:rPr>
                <w:b/>
                <w:sz w:val="16"/>
                <w:szCs w:val="16"/>
              </w:rPr>
              <w:t>к</w:t>
            </w:r>
            <w:r w:rsidRPr="005D5C8D">
              <w:rPr>
                <w:b/>
                <w:sz w:val="16"/>
                <w:szCs w:val="16"/>
              </w:rPr>
              <w:t>ников и производственной пра</w:t>
            </w:r>
            <w:r w:rsidRPr="005D5C8D">
              <w:rPr>
                <w:b/>
                <w:sz w:val="16"/>
                <w:szCs w:val="16"/>
              </w:rPr>
              <w:t>к</w:t>
            </w:r>
            <w:r w:rsidRPr="005D5C8D">
              <w:rPr>
                <w:b/>
                <w:sz w:val="16"/>
                <w:szCs w:val="16"/>
              </w:rPr>
              <w:t>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 учебно-производственной практики (ЛФ)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(2017.396.2914А)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управления персоналом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Менеджер по персоналу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(2017.396.2916А)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Менеджер по персоналу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ученого и диссертацио</w:t>
            </w:r>
            <w:r w:rsidRPr="005D5C8D">
              <w:rPr>
                <w:b/>
                <w:sz w:val="16"/>
                <w:szCs w:val="16"/>
              </w:rPr>
              <w:t>н</w:t>
            </w:r>
            <w:r w:rsidRPr="005D5C8D">
              <w:rPr>
                <w:b/>
                <w:sz w:val="16"/>
                <w:szCs w:val="16"/>
              </w:rPr>
              <w:t>ных советов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(2017.396.2919А)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Стенографистка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учета доходов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(2017.396.2923А)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(2017.396.2925А)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учета имущества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(2017.396.2927А)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2017.396.2929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(2017.396.2929А)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финансовых расчетов и платежей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(2017.396.2932А)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(2017.396.2934А)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Отдел ценообразования и ста</w:t>
            </w:r>
            <w:r w:rsidRPr="005D5C8D">
              <w:rPr>
                <w:b/>
                <w:sz w:val="16"/>
                <w:szCs w:val="16"/>
              </w:rPr>
              <w:t>н</w:t>
            </w:r>
            <w:r w:rsidRPr="005D5C8D">
              <w:rPr>
                <w:b/>
                <w:sz w:val="16"/>
                <w:szCs w:val="16"/>
              </w:rPr>
              <w:t>дартизации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(2017.396.2937А)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Патентно-лицензионный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отделом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D96F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Патентовед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Планово-финансовое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управл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(2017.396.2942А)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управл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Редакционно-издательский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редактор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производством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(2017.396.2947А)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Корректор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Переплетчик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(2017.396.2950А)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Переплетчик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402E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Печатник </w:t>
            </w:r>
            <w:r w:rsidR="00402E3B">
              <w:rPr>
                <w:sz w:val="16"/>
                <w:szCs w:val="16"/>
              </w:rPr>
              <w:t>плоской</w:t>
            </w:r>
            <w:r>
              <w:rPr>
                <w:sz w:val="16"/>
                <w:szCs w:val="16"/>
              </w:rPr>
              <w:t xml:space="preserve"> печати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Редактор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(2017.396.2953А)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Редактор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Редактор технический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(2017.396.2955А)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Редактор технический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Ректорат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Президент Университета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клинической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медико-профилактическому  направлению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2017.396.2960 </w:t>
            </w:r>
          </w:p>
          <w:p w:rsidR="0029003A" w:rsidRDefault="0029003A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экономике и фина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сам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административно-хозяйственной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безопасности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капитальному стро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тельству и реконструкции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учебной работе, науке и инновационной деятельн</w:t>
            </w:r>
            <w:r>
              <w:rPr>
                <w:sz w:val="16"/>
                <w:szCs w:val="16"/>
              </w:rPr>
              <w:t>о</w:t>
            </w:r>
            <w:r>
              <w:rPr>
                <w:sz w:val="16"/>
                <w:szCs w:val="16"/>
              </w:rPr>
              <w:t>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Советник ректора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Ученый секретарь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Сектор электронных медици</w:t>
            </w:r>
            <w:r w:rsidRPr="005D5C8D">
              <w:rPr>
                <w:b/>
                <w:sz w:val="16"/>
                <w:szCs w:val="16"/>
              </w:rPr>
              <w:t>н</w:t>
            </w:r>
            <w:r w:rsidRPr="005D5C8D">
              <w:rPr>
                <w:b/>
                <w:sz w:val="16"/>
                <w:szCs w:val="16"/>
              </w:rPr>
              <w:t>ских ресурсов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(2017.396.2968А)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Библиограф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сектором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материально-технического обеспечения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организации заселения и социально-бытовой работы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охраны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охране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(2017.396.2977А)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 по охране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5D5C8D">
              <w:rPr>
                <w:b/>
                <w:sz w:val="16"/>
                <w:szCs w:val="16"/>
              </w:rPr>
              <w:t>Спецчасть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Инспектор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части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Технический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(2017.396.2982А)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Транспортный 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Тракторист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Управление бухгалтерского уч</w:t>
            </w:r>
            <w:r w:rsidRPr="005D5C8D">
              <w:rPr>
                <w:b/>
                <w:sz w:val="16"/>
                <w:szCs w:val="16"/>
              </w:rPr>
              <w:t>е</w:t>
            </w:r>
            <w:r w:rsidRPr="005D5C8D">
              <w:rPr>
                <w:b/>
                <w:sz w:val="16"/>
                <w:szCs w:val="16"/>
              </w:rPr>
              <w:t>та и отчетности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  <w:r>
              <w:rPr>
                <w:sz w:val="16"/>
                <w:szCs w:val="16"/>
              </w:rPr>
              <w:t xml:space="preserve">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главного бухгалтера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Управление информатизации и связи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(2017.396.2990А)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управл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Эксперт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Управление кадров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6D59B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 кадр</w:t>
            </w:r>
            <w:r w:rsidR="006D59BA">
              <w:rPr>
                <w:sz w:val="16"/>
                <w:szCs w:val="16"/>
              </w:rPr>
              <w:t>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Управление медицинского и лекарственного обеспечения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Управление науки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2017.396.2999 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Учебное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Финансово-аналитический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Экономист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внедрения и инноваций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Документовед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мониторинга, анализа и стратегического развития вы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шего и дополнительного профе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сионального образования (ДПО)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подготовки кадров вы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шей квалификации и дополн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тельного профессионального образования (КВК и ДПО)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подготовки по програ</w:t>
            </w:r>
            <w:r w:rsidRPr="005D5C8D">
              <w:rPr>
                <w:b/>
                <w:sz w:val="16"/>
                <w:szCs w:val="16"/>
              </w:rPr>
              <w:t>м</w:t>
            </w:r>
            <w:r w:rsidRPr="005D5C8D">
              <w:rPr>
                <w:b/>
                <w:sz w:val="16"/>
                <w:szCs w:val="16"/>
              </w:rPr>
              <w:t xml:space="preserve">мам </w:t>
            </w:r>
            <w:proofErr w:type="spellStart"/>
            <w:r w:rsidRPr="005D5C8D">
              <w:rPr>
                <w:b/>
                <w:sz w:val="16"/>
                <w:szCs w:val="16"/>
              </w:rPr>
              <w:t>бакалавриата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5D5C8D">
              <w:rPr>
                <w:b/>
                <w:sz w:val="16"/>
                <w:szCs w:val="16"/>
              </w:rPr>
              <w:t>специалитета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и магистратуры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центра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Эксплуатационно-техническое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механик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энергетик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Юридическое управление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управл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bookmarkStart w:id="7" w:name="_GoBack"/>
            <w:r w:rsidRPr="005D5C8D">
              <w:rPr>
                <w:b/>
                <w:sz w:val="16"/>
                <w:szCs w:val="16"/>
              </w:rPr>
              <w:t>Вив</w:t>
            </w:r>
            <w:bookmarkEnd w:id="7"/>
            <w:r w:rsidRPr="005D5C8D">
              <w:rPr>
                <w:b/>
                <w:sz w:val="16"/>
                <w:szCs w:val="16"/>
              </w:rPr>
              <w:t>арий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6D66CF" w:rsidRPr="00F8608E" w:rsidTr="00DA5BF6">
        <w:tc>
          <w:tcPr>
            <w:tcW w:w="1418" w:type="dxa"/>
            <w:shd w:val="clear" w:color="auto" w:fill="auto"/>
            <w:vAlign w:val="center"/>
          </w:tcPr>
          <w:p w:rsidR="006D66CF" w:rsidRDefault="006D66CF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D66CF" w:rsidRPr="005D5C8D" w:rsidRDefault="006D66CF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Ветеринарный врач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DA5BF6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6D66CF" w:rsidRPr="00F8608E" w:rsidTr="00DA5BF6">
        <w:tc>
          <w:tcPr>
            <w:tcW w:w="1418" w:type="dxa"/>
            <w:shd w:val="clear" w:color="auto" w:fill="auto"/>
            <w:vAlign w:val="center"/>
          </w:tcPr>
          <w:p w:rsidR="006D66CF" w:rsidRDefault="006D66CF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D66CF" w:rsidRPr="005D5C8D" w:rsidRDefault="006D66CF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виварием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DA5BF6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6D66CF" w:rsidRPr="00F8608E" w:rsidTr="00DA5BF6">
        <w:tc>
          <w:tcPr>
            <w:tcW w:w="1418" w:type="dxa"/>
            <w:shd w:val="clear" w:color="auto" w:fill="auto"/>
            <w:vAlign w:val="center"/>
          </w:tcPr>
          <w:p w:rsidR="006D66CF" w:rsidRDefault="006D66CF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2017.396.3014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6D66CF" w:rsidRPr="005D5C8D" w:rsidRDefault="006D66CF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DA5BF6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DA5BF6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DA5BF6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6D66CF" w:rsidRDefault="006D66CF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EC15B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2017.396.3015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Виварий №2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Ветеринарный врач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виварием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(2017.396.3019А)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слаботочных сетей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Электромонтер связи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(2017.396.3023А)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Электромонтер связи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эксплуатации (</w:t>
            </w:r>
            <w:proofErr w:type="spellStart"/>
            <w:r w:rsidRPr="005D5C8D">
              <w:rPr>
                <w:b/>
                <w:sz w:val="16"/>
                <w:szCs w:val="16"/>
              </w:rPr>
              <w:t>Авто</w:t>
            </w:r>
            <w:r w:rsidRPr="005D5C8D">
              <w:rPr>
                <w:b/>
                <w:sz w:val="16"/>
                <w:szCs w:val="16"/>
              </w:rPr>
              <w:t>в</w:t>
            </w:r>
            <w:r w:rsidRPr="005D5C8D">
              <w:rPr>
                <w:b/>
                <w:sz w:val="16"/>
                <w:szCs w:val="16"/>
              </w:rPr>
              <w:t>ская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ул., д.24)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2017.396.3029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(2017.396.3029А)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эксплуатации (Кири</w:t>
            </w:r>
            <w:r w:rsidRPr="005D5C8D">
              <w:rPr>
                <w:b/>
                <w:sz w:val="16"/>
                <w:szCs w:val="16"/>
              </w:rPr>
              <w:t>л</w:t>
            </w:r>
            <w:r w:rsidRPr="005D5C8D">
              <w:rPr>
                <w:b/>
                <w:sz w:val="16"/>
                <w:szCs w:val="16"/>
              </w:rPr>
              <w:t>ловская ул., д.14)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эксплуатации (Октябр</w:t>
            </w:r>
            <w:r w:rsidRPr="005D5C8D">
              <w:rPr>
                <w:b/>
                <w:sz w:val="16"/>
                <w:szCs w:val="16"/>
              </w:rPr>
              <w:t>ь</w:t>
            </w:r>
            <w:r w:rsidRPr="005D5C8D">
              <w:rPr>
                <w:b/>
                <w:sz w:val="16"/>
                <w:szCs w:val="16"/>
              </w:rPr>
              <w:t>ская наб., д.6, корп.2)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эксплуатации (</w:t>
            </w:r>
            <w:proofErr w:type="spellStart"/>
            <w:r w:rsidRPr="005D5C8D">
              <w:rPr>
                <w:b/>
                <w:sz w:val="16"/>
                <w:szCs w:val="16"/>
              </w:rPr>
              <w:t>Светл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новский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пр., д.62, корп.2)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обсл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(2017.396.3044А)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Группа эксплуатации систем вентиляции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(2017.396.3046А)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Контрольно-пропускной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Контролер контрольно-пропускного пункта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Контролер контрольно-пропускного пункта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Контролер контрольно-пропускного пункта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Контролер контрольно-пропускного пункта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Контролер контрольно-пропускного пункта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2017.396.3059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(2017.396.3058А)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Специалист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Медицинский склад (Пискаре</w:t>
            </w:r>
            <w:r w:rsidRPr="005D5C8D">
              <w:rPr>
                <w:b/>
                <w:sz w:val="16"/>
                <w:szCs w:val="16"/>
              </w:rPr>
              <w:t>в</w:t>
            </w:r>
            <w:r w:rsidRPr="005D5C8D">
              <w:rPr>
                <w:b/>
                <w:sz w:val="16"/>
                <w:szCs w:val="16"/>
              </w:rPr>
              <w:t>ский пр.д.47)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(2017.396.3062А)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(2017.396.3064А)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Медицинский склад (</w:t>
            </w:r>
            <w:proofErr w:type="spellStart"/>
            <w:r w:rsidRPr="005D5C8D">
              <w:rPr>
                <w:b/>
                <w:sz w:val="16"/>
                <w:szCs w:val="16"/>
              </w:rPr>
              <w:t>ул</w:t>
            </w:r>
            <w:proofErr w:type="gramStart"/>
            <w:r w:rsidRPr="005D5C8D">
              <w:rPr>
                <w:b/>
                <w:sz w:val="16"/>
                <w:szCs w:val="16"/>
              </w:rPr>
              <w:t>.К</w:t>
            </w:r>
            <w:proofErr w:type="gramEnd"/>
            <w:r w:rsidRPr="005D5C8D">
              <w:rPr>
                <w:b/>
                <w:sz w:val="16"/>
                <w:szCs w:val="16"/>
              </w:rPr>
              <w:t>ирочная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д.41)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Общежитие (</w:t>
            </w:r>
            <w:proofErr w:type="spellStart"/>
            <w:r w:rsidRPr="005D5C8D">
              <w:rPr>
                <w:b/>
                <w:sz w:val="16"/>
                <w:szCs w:val="16"/>
              </w:rPr>
              <w:t>Заневский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пр., д.1/82)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2017.396.3069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Горничная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(2017.396.3069А)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Горничная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общежитием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Швея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Общежитие (</w:t>
            </w:r>
            <w:proofErr w:type="gramStart"/>
            <w:r w:rsidRPr="005D5C8D">
              <w:rPr>
                <w:b/>
                <w:sz w:val="16"/>
                <w:szCs w:val="16"/>
              </w:rPr>
              <w:t>Пискаревский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пр., д.47/45)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камерой хранения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общежитием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(2017.396.3084А)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5D5C8D">
              <w:rPr>
                <w:b/>
                <w:sz w:val="16"/>
                <w:szCs w:val="16"/>
              </w:rPr>
              <w:t>Общежитие (пр.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5D5C8D">
              <w:rPr>
                <w:b/>
                <w:sz w:val="16"/>
                <w:szCs w:val="16"/>
              </w:rPr>
              <w:t>Просвещения, д.45)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(2017.396.3086А)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Горничная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(2017.396.3088А)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Горничная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общежитием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(2017.396.3093А)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(2017.396.3095А)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(2017.396.3097А)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2017.396.3099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(2017.396.3099А)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Швейцар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(2017.396.3101А)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Швейцар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Общежитие (</w:t>
            </w:r>
            <w:proofErr w:type="spellStart"/>
            <w:r w:rsidRPr="005D5C8D">
              <w:rPr>
                <w:b/>
                <w:sz w:val="16"/>
                <w:szCs w:val="16"/>
              </w:rPr>
              <w:t>Светлановский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пр., д.62, к.2)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общежитием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Паспортист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(2017.396.3106А)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Продовольственный склад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заведующего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(2017.396.3111А)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эксплуатации (</w:t>
            </w:r>
            <w:proofErr w:type="spellStart"/>
            <w:r w:rsidRPr="005D5C8D">
              <w:rPr>
                <w:b/>
                <w:sz w:val="16"/>
                <w:szCs w:val="16"/>
              </w:rPr>
              <w:t>Зане</w:t>
            </w:r>
            <w:r w:rsidRPr="005D5C8D">
              <w:rPr>
                <w:b/>
                <w:sz w:val="16"/>
                <w:szCs w:val="16"/>
              </w:rPr>
              <w:t>в</w:t>
            </w:r>
            <w:r w:rsidRPr="005D5C8D">
              <w:rPr>
                <w:b/>
                <w:sz w:val="16"/>
                <w:szCs w:val="16"/>
              </w:rPr>
              <w:t>ский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пр., д.1/82)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 котельной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обсл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(2017.396.3122А)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(2017.396.3124А)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(2017.396.3126А)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эксплуатации (</w:t>
            </w:r>
            <w:proofErr w:type="spellStart"/>
            <w:r w:rsidRPr="005D5C8D">
              <w:rPr>
                <w:b/>
                <w:sz w:val="16"/>
                <w:szCs w:val="16"/>
              </w:rPr>
              <w:t>Кирочная</w:t>
            </w:r>
            <w:proofErr w:type="spellEnd"/>
            <w:r w:rsidRPr="005D5C8D">
              <w:rPr>
                <w:b/>
                <w:sz w:val="16"/>
                <w:szCs w:val="16"/>
              </w:rPr>
              <w:t xml:space="preserve"> ул., д.41)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(2017.396.3130А)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(2017.396.3132А)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 котельной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Садовник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(2017.396.3136А)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Садовник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2017.396.3139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(2017.396.3138А)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(2017.396.3140А)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(2017.396.3143А)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(2017.396.3143А)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(2017.396.3143А)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(2017.396.3147А)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Электрогазосварщик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402E3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эксплуатации (</w:t>
            </w:r>
            <w:proofErr w:type="gramStart"/>
            <w:r w:rsidRPr="005D5C8D">
              <w:rPr>
                <w:b/>
                <w:sz w:val="16"/>
                <w:szCs w:val="16"/>
              </w:rPr>
              <w:t>Писк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ревский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пр., д.47)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Диспетчер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(2017.396.3153А)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Кровельщик по стальным кровлям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(2017.396.3155А)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Кровельщик по стальным кровлям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(2017.396.3157А)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(2017.396.3160А)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обсл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(2017.396.3163А)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(2017.396.3165А)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(2017.396.3167А)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Электрогазосварщик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402E3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proofErr w:type="gramStart"/>
            <w:r w:rsidRPr="005D5C8D">
              <w:rPr>
                <w:b/>
                <w:sz w:val="16"/>
                <w:szCs w:val="16"/>
              </w:rPr>
              <w:t>Служба эксплуатации (пр.</w:t>
            </w:r>
            <w:proofErr w:type="gramEnd"/>
            <w:r w:rsidRPr="005D5C8D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5D5C8D">
              <w:rPr>
                <w:b/>
                <w:sz w:val="16"/>
                <w:szCs w:val="16"/>
              </w:rPr>
              <w:t>Пр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свещения, д.45)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(2017.396.3173А)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обсл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(2017.396.3177А)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Рабочий по комплексному обсл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живанию и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2017.396.3179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(2017.396.3179А)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(2017.396.3181А)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(2017.396.3184А)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Служба эксплуатации (ул. Сантьяго-де-Куба, д.1/28)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(2017.396.3186А)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2017.396.3189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(2017.396.3189А)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службы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Слесарь-ремонтник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Столяр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2017.396.3199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(2017.396.3199А)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Тепломеханический отдел СЭ (Пискаревский </w:t>
            </w:r>
            <w:proofErr w:type="spellStart"/>
            <w:proofErr w:type="gramStart"/>
            <w:r w:rsidRPr="005D5C8D">
              <w:rPr>
                <w:b/>
                <w:sz w:val="16"/>
                <w:szCs w:val="16"/>
              </w:rPr>
              <w:t>пр</w:t>
            </w:r>
            <w:proofErr w:type="spellEnd"/>
            <w:proofErr w:type="gramEnd"/>
            <w:r w:rsidRPr="005D5C8D">
              <w:rPr>
                <w:b/>
                <w:sz w:val="16"/>
                <w:szCs w:val="16"/>
              </w:rPr>
              <w:t>, д.,47)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(2017.396.3203А)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Электрогазосварщик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402E3B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Хозяйственный отдел СЭ (Пи</w:t>
            </w:r>
            <w:r w:rsidRPr="005D5C8D">
              <w:rPr>
                <w:b/>
                <w:sz w:val="16"/>
                <w:szCs w:val="16"/>
              </w:rPr>
              <w:t>с</w:t>
            </w:r>
            <w:r w:rsidRPr="005D5C8D">
              <w:rPr>
                <w:b/>
                <w:sz w:val="16"/>
                <w:szCs w:val="16"/>
              </w:rPr>
              <w:t>каревский пр., д.47)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(2017.396.3206А)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2017.396.3209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(2017.396.3208А)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Оператор установки аппаратного обеззараживания и деструкции медицинских отходов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(2017.396.3213А)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Садовник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(2017.396.3215А)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Садовник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2017.396.3219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(2017.396.3218А)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(2017.396.3220А)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Хозяйственный отдел СЭ (</w:t>
            </w:r>
            <w:proofErr w:type="spellStart"/>
            <w:r w:rsidRPr="005D5C8D">
              <w:rPr>
                <w:b/>
                <w:sz w:val="16"/>
                <w:szCs w:val="16"/>
              </w:rPr>
              <w:t>ул</w:t>
            </w:r>
            <w:proofErr w:type="gramStart"/>
            <w:r w:rsidRPr="005D5C8D">
              <w:rPr>
                <w:b/>
                <w:sz w:val="16"/>
                <w:szCs w:val="16"/>
              </w:rPr>
              <w:t>.К</w:t>
            </w:r>
            <w:proofErr w:type="gramEnd"/>
            <w:r w:rsidRPr="005D5C8D">
              <w:rPr>
                <w:b/>
                <w:sz w:val="16"/>
                <w:szCs w:val="16"/>
              </w:rPr>
              <w:t>ирочная</w:t>
            </w:r>
            <w:proofErr w:type="spellEnd"/>
            <w:r w:rsidRPr="005D5C8D">
              <w:rPr>
                <w:b/>
                <w:sz w:val="16"/>
                <w:szCs w:val="16"/>
              </w:rPr>
              <w:t>, д.41)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(2017.396.3227А)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Гардеробщик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2017.396.3229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(2017.396.3229А)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29003A" w:rsidRDefault="005D5C8D" w:rsidP="00DA5B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2017.396.3233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(2017.396.3233А)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Подсобный рабочий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2017.396.3238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(2017.396.3235А)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Уборщик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Швея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Хозяйственный склад (Писк</w:t>
            </w:r>
            <w:r w:rsidRPr="005D5C8D">
              <w:rPr>
                <w:b/>
                <w:sz w:val="16"/>
                <w:szCs w:val="16"/>
              </w:rPr>
              <w:t>а</w:t>
            </w:r>
            <w:r w:rsidRPr="005D5C8D">
              <w:rPr>
                <w:b/>
                <w:sz w:val="16"/>
                <w:szCs w:val="16"/>
              </w:rPr>
              <w:t>ревский пр.</w:t>
            </w:r>
            <w:proofErr w:type="gramStart"/>
            <w:r w:rsidRPr="005D5C8D">
              <w:rPr>
                <w:b/>
                <w:sz w:val="16"/>
                <w:szCs w:val="16"/>
              </w:rPr>
              <w:t>,д</w:t>
            </w:r>
            <w:proofErr w:type="gramEnd"/>
            <w:r w:rsidRPr="005D5C8D">
              <w:rPr>
                <w:b/>
                <w:sz w:val="16"/>
                <w:szCs w:val="16"/>
              </w:rPr>
              <w:t>.47)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(2017.396.3241А)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Хозяйственный склад (ул</w:t>
            </w:r>
            <w:proofErr w:type="gramStart"/>
            <w:r w:rsidRPr="005D5C8D">
              <w:rPr>
                <w:b/>
                <w:sz w:val="16"/>
                <w:szCs w:val="16"/>
              </w:rPr>
              <w:t>.К</w:t>
            </w:r>
            <w:proofErr w:type="gramEnd"/>
            <w:r w:rsidRPr="005D5C8D">
              <w:rPr>
                <w:b/>
                <w:sz w:val="16"/>
                <w:szCs w:val="16"/>
              </w:rPr>
              <w:t>ирочная.д.41)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Заведующий складом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 xml:space="preserve">Электромеханический отдел СЭ (Пискаревский </w:t>
            </w:r>
            <w:proofErr w:type="spellStart"/>
            <w:proofErr w:type="gramStart"/>
            <w:r w:rsidRPr="005D5C8D">
              <w:rPr>
                <w:b/>
                <w:sz w:val="16"/>
                <w:szCs w:val="16"/>
              </w:rPr>
              <w:t>пр</w:t>
            </w:r>
            <w:proofErr w:type="spellEnd"/>
            <w:proofErr w:type="gramEnd"/>
            <w:r w:rsidRPr="005D5C8D">
              <w:rPr>
                <w:b/>
                <w:sz w:val="16"/>
                <w:szCs w:val="16"/>
              </w:rPr>
              <w:t>, д.,47)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(2017.396.3244А)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Инженер (ведущий)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2017.396.3246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2017.396.3247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(2017.396.3246А)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Лифтер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2017.396.3249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 (график)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2017.396.3250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(2017.396.3249А)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Слесарь-электрик по ремонту эле</w:t>
            </w:r>
            <w:r>
              <w:rPr>
                <w:sz w:val="16"/>
                <w:szCs w:val="16"/>
              </w:rPr>
              <w:t>к</w:t>
            </w:r>
            <w:r>
              <w:rPr>
                <w:sz w:val="16"/>
                <w:szCs w:val="16"/>
              </w:rPr>
              <w:t>трооборудования (график)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Аптека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Провизор-технолог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Санитарка-мойщица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Фармацевт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Кабинет гравитационной хиру</w:t>
            </w:r>
            <w:r w:rsidRPr="005D5C8D">
              <w:rPr>
                <w:b/>
                <w:sz w:val="16"/>
                <w:szCs w:val="16"/>
              </w:rPr>
              <w:t>р</w:t>
            </w:r>
            <w:r w:rsidRPr="005D5C8D">
              <w:rPr>
                <w:b/>
                <w:sz w:val="16"/>
                <w:szCs w:val="16"/>
              </w:rPr>
              <w:t>гии крови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2B4CDC">
        <w:trPr>
          <w:trHeight w:val="303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390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Медицинская сестра </w:t>
            </w:r>
            <w:proofErr w:type="gramStart"/>
            <w:r>
              <w:rPr>
                <w:sz w:val="16"/>
                <w:szCs w:val="16"/>
              </w:rPr>
              <w:t>процедурной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47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Кабинет ЭФИ при кардиохиру</w:t>
            </w:r>
            <w:r w:rsidRPr="005D5C8D">
              <w:rPr>
                <w:b/>
                <w:sz w:val="16"/>
                <w:szCs w:val="16"/>
              </w:rPr>
              <w:t>р</w:t>
            </w:r>
            <w:r w:rsidRPr="005D5C8D">
              <w:rPr>
                <w:b/>
                <w:sz w:val="16"/>
                <w:szCs w:val="16"/>
              </w:rPr>
              <w:t>гическом отделении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2B4CDC">
        <w:trPr>
          <w:trHeight w:val="384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 функциональной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33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277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364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31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2B4CDC">
        <w:trPr>
          <w:trHeight w:val="27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Экспресс лаборатория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2B4CDC">
        <w:trPr>
          <w:trHeight w:val="487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2017.396.3261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534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2017.396.3262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(2017.396.3261А)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 клинической лабораторной диагностики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29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  <w:tr w:rsidR="005D5C8D" w:rsidRPr="00F8608E" w:rsidTr="002B4CDC">
        <w:trPr>
          <w:trHeight w:val="401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2017.396.3264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>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48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2017.396.3265</w:t>
            </w:r>
            <w:proofErr w:type="gramStart"/>
            <w:r>
              <w:rPr>
                <w:sz w:val="16"/>
                <w:szCs w:val="16"/>
              </w:rPr>
              <w:t>А</w:t>
            </w:r>
            <w:proofErr w:type="gramEnd"/>
            <w:r>
              <w:rPr>
                <w:sz w:val="16"/>
                <w:szCs w:val="16"/>
              </w:rPr>
              <w:t xml:space="preserve"> (2017.396.3264А)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C44EAC">
        <w:trPr>
          <w:trHeight w:val="698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Консультативно-диагностическое отделение  м</w:t>
            </w:r>
            <w:r w:rsidRPr="005D5C8D">
              <w:rPr>
                <w:b/>
                <w:sz w:val="16"/>
                <w:szCs w:val="16"/>
              </w:rPr>
              <w:t>и</w:t>
            </w:r>
            <w:r w:rsidRPr="005D5C8D">
              <w:rPr>
                <w:b/>
                <w:sz w:val="16"/>
                <w:szCs w:val="16"/>
              </w:rPr>
              <w:t>кологической клиники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C44EAC">
        <w:trPr>
          <w:trHeight w:val="29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2B4CDC">
        <w:trPr>
          <w:trHeight w:val="34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Центр семейной медицины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C44EAC">
        <w:trPr>
          <w:trHeight w:val="328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Врач-аллерголог-иммунолог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5D5C8D" w:rsidRPr="00F8608E" w:rsidTr="00DA5BF6"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b/>
                <w:sz w:val="16"/>
                <w:szCs w:val="16"/>
              </w:rPr>
            </w:pPr>
            <w:r w:rsidRPr="005D5C8D">
              <w:rPr>
                <w:b/>
                <w:sz w:val="16"/>
                <w:szCs w:val="16"/>
              </w:rPr>
              <w:t>НИЛ  инновационных технол</w:t>
            </w:r>
            <w:r w:rsidRPr="005D5C8D">
              <w:rPr>
                <w:b/>
                <w:sz w:val="16"/>
                <w:szCs w:val="16"/>
              </w:rPr>
              <w:t>о</w:t>
            </w:r>
            <w:r w:rsidRPr="005D5C8D">
              <w:rPr>
                <w:b/>
                <w:sz w:val="16"/>
                <w:szCs w:val="16"/>
              </w:rPr>
              <w:t>гий медицинской навигации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</w:p>
        </w:tc>
      </w:tr>
      <w:tr w:rsidR="005D5C8D" w:rsidRPr="00F8608E" w:rsidTr="002B4CDC">
        <w:trPr>
          <w:trHeight w:val="289"/>
        </w:trPr>
        <w:tc>
          <w:tcPr>
            <w:tcW w:w="1418" w:type="dxa"/>
            <w:shd w:val="clear" w:color="auto" w:fill="auto"/>
            <w:vAlign w:val="center"/>
          </w:tcPr>
          <w:p w:rsid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2017.396.3268 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5D5C8D" w:rsidRPr="005D5C8D" w:rsidRDefault="005D5C8D" w:rsidP="001B19D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Научный сотрудник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5D5C8D" w:rsidRDefault="005D5C8D" w:rsidP="001B19D8">
            <w:pPr>
              <w:ind w:left="-70" w:right="-10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</w:tr>
    </w:tbl>
    <w:p w:rsidR="0065289A" w:rsidRPr="00F8608E" w:rsidRDefault="0065289A" w:rsidP="009A1326">
      <w:pPr>
        <w:rPr>
          <w:sz w:val="18"/>
          <w:szCs w:val="18"/>
        </w:rPr>
      </w:pPr>
    </w:p>
    <w:p w:rsidR="004654AF" w:rsidRPr="00F8608E" w:rsidRDefault="004654AF" w:rsidP="009D6532">
      <w:pPr>
        <w:rPr>
          <w:sz w:val="16"/>
          <w:szCs w:val="16"/>
        </w:rPr>
      </w:pPr>
      <w:r w:rsidRPr="00F8608E">
        <w:rPr>
          <w:sz w:val="16"/>
          <w:szCs w:val="16"/>
        </w:rPr>
        <w:t>Дата составления:</w:t>
      </w:r>
      <w:r w:rsidR="0029003A">
        <w:rPr>
          <w:sz w:val="16"/>
          <w:szCs w:val="16"/>
        </w:rPr>
        <w:t xml:space="preserve"> </w:t>
      </w:r>
      <w:smartTag w:uri="urn:schemas-microsoft-com:office:smarttags" w:element="date">
        <w:smartTagPr>
          <w:attr w:name="Year" w:val="2017"/>
          <w:attr w:name="Day" w:val="25"/>
          <w:attr w:name="Month" w:val="10"/>
          <w:attr w:name="ls" w:val="trans"/>
        </w:smartTagPr>
        <w:r w:rsidR="0029003A">
          <w:rPr>
            <w:sz w:val="16"/>
            <w:szCs w:val="16"/>
          </w:rPr>
          <w:t>25.10.2017</w:t>
        </w:r>
      </w:smartTag>
    </w:p>
    <w:p w:rsidR="004654AF" w:rsidRPr="00F8608E" w:rsidRDefault="00176880" w:rsidP="009D6532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33865D95" wp14:editId="44C0FE29">
            <wp:simplePos x="0" y="0"/>
            <wp:positionH relativeFrom="column">
              <wp:posOffset>-212090</wp:posOffset>
            </wp:positionH>
            <wp:positionV relativeFrom="paragraph">
              <wp:posOffset>62230</wp:posOffset>
            </wp:positionV>
            <wp:extent cx="7588885" cy="51657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5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532" w:rsidRPr="00F8608E" w:rsidRDefault="009D6532" w:rsidP="009D6532">
      <w:pPr>
        <w:rPr>
          <w:sz w:val="16"/>
          <w:szCs w:val="16"/>
        </w:rPr>
      </w:pPr>
      <w:r w:rsidRPr="00F8608E">
        <w:rPr>
          <w:sz w:val="16"/>
          <w:szCs w:val="16"/>
        </w:rPr>
        <w:t>Председатель комиссии по проведению специальной оценки условий труда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F8608E" w:rsidTr="003F4B55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F8608E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планово-финансового управления</w:t>
            </w:r>
          </w:p>
        </w:tc>
        <w:tc>
          <w:tcPr>
            <w:tcW w:w="283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  <w:bookmarkStart w:id="8" w:name="com_pred"/>
            <w:bookmarkEnd w:id="8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F8608E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Яговкина А.В. 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9D6532" w:rsidRPr="00F8608E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bookmarkStart w:id="9" w:name="s070_1"/>
            <w:bookmarkEnd w:id="9"/>
            <w:r w:rsidRPr="00F8608E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F8608E" w:rsidTr="005D5C8D">
        <w:trPr>
          <w:trHeight w:val="284"/>
        </w:trPr>
        <w:tc>
          <w:tcPr>
            <w:tcW w:w="11275" w:type="dxa"/>
            <w:gridSpan w:val="7"/>
            <w:shd w:val="clear" w:color="auto" w:fill="auto"/>
            <w:vAlign w:val="bottom"/>
          </w:tcPr>
          <w:p w:rsidR="005D5C8D" w:rsidRPr="005D5C8D" w:rsidRDefault="005D5C8D" w:rsidP="005D5C8D">
            <w:pPr>
              <w:pStyle w:val="aa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председателя комиссии по проведению специальной оценки условий труда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управления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Бирюкова А.В.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3F4B55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</w:tbl>
    <w:p w:rsidR="009D6532" w:rsidRPr="00F8608E" w:rsidRDefault="009D6532" w:rsidP="009D6532"/>
    <w:p w:rsidR="009D6532" w:rsidRPr="00F8608E" w:rsidRDefault="009D6532" w:rsidP="009D6532">
      <w:pPr>
        <w:rPr>
          <w:sz w:val="16"/>
          <w:szCs w:val="16"/>
        </w:rPr>
      </w:pPr>
      <w:r w:rsidRPr="00F8608E">
        <w:rPr>
          <w:sz w:val="16"/>
          <w:szCs w:val="16"/>
        </w:rPr>
        <w:t>Члены комиссии по проведению специальной оценки условий труда: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73"/>
        <w:gridCol w:w="283"/>
        <w:gridCol w:w="1842"/>
        <w:gridCol w:w="284"/>
        <w:gridCol w:w="3260"/>
        <w:gridCol w:w="284"/>
        <w:gridCol w:w="1649"/>
      </w:tblGrid>
      <w:tr w:rsidR="009D6532" w:rsidRPr="00F8608E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vAlign w:val="bottom"/>
          </w:tcPr>
          <w:p w:rsidR="009D6532" w:rsidRPr="00F8608E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учебного управления</w:t>
            </w:r>
          </w:p>
        </w:tc>
        <w:tc>
          <w:tcPr>
            <w:tcW w:w="283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  <w:bookmarkStart w:id="10" w:name="com_chlens"/>
            <w:bookmarkEnd w:id="10"/>
          </w:p>
        </w:tc>
        <w:tc>
          <w:tcPr>
            <w:tcW w:w="1842" w:type="dxa"/>
            <w:tcBorders>
              <w:bottom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9D6532" w:rsidRPr="00F8608E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Плавинский С.Л. 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9D6532" w:rsidRPr="00F8608E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bookmarkStart w:id="11" w:name="s070_2"/>
            <w:bookmarkEnd w:id="11"/>
            <w:r w:rsidRPr="00F8608E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Ф.И.О.</w:t>
            </w:r>
          </w:p>
        </w:tc>
        <w:tc>
          <w:tcPr>
            <w:tcW w:w="284" w:type="dxa"/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  <w:vAlign w:val="bottom"/>
          </w:tcPr>
          <w:p w:rsidR="009D6532" w:rsidRPr="00F8608E" w:rsidRDefault="009D6532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F8608E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Руководитель службы охраны труда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Путинцева Г.В.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 технического обеспечения деятельности медицинских и учебных подразд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лений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Обухов П.А.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 кадров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Шаргородская Е.И.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Проректор по административно-хозяйственной работе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Кадырлеев А. Р.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Юрисконсульт отдел нормативного регулиров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ния образовательных отношений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Петрунин Д.В. 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Председатель профсоюзного комитета</w:t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Лаптева Е.С.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</w:rPr>
            </w:pPr>
          </w:p>
        </w:tc>
      </w:tr>
      <w:tr w:rsidR="005D5C8D" w:rsidRPr="005D5C8D" w:rsidTr="005D5C8D">
        <w:trPr>
          <w:trHeight w:val="284"/>
        </w:trPr>
        <w:tc>
          <w:tcPr>
            <w:tcW w:w="3673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(должность)</w:t>
            </w:r>
          </w:p>
        </w:tc>
        <w:tc>
          <w:tcPr>
            <w:tcW w:w="283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5D5C8D" w:rsidRPr="005D5C8D" w:rsidRDefault="005D5C8D" w:rsidP="009D6532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</w:tbl>
    <w:p w:rsidR="002743B5" w:rsidRPr="00F8608E" w:rsidRDefault="002743B5" w:rsidP="002743B5"/>
    <w:p w:rsidR="002743B5" w:rsidRPr="00F8608E" w:rsidRDefault="004654AF" w:rsidP="002743B5">
      <w:pPr>
        <w:rPr>
          <w:sz w:val="16"/>
          <w:szCs w:val="16"/>
        </w:rPr>
      </w:pPr>
      <w:r w:rsidRPr="00F8608E">
        <w:rPr>
          <w:sz w:val="16"/>
          <w:szCs w:val="16"/>
        </w:rPr>
        <w:t>Экспер</w:t>
      </w:r>
      <w:proofErr w:type="gramStart"/>
      <w:r w:rsidRPr="00F8608E">
        <w:rPr>
          <w:sz w:val="16"/>
          <w:szCs w:val="16"/>
        </w:rPr>
        <w:t>т(</w:t>
      </w:r>
      <w:proofErr w:type="gramEnd"/>
      <w:r w:rsidRPr="00F8608E">
        <w:rPr>
          <w:sz w:val="16"/>
          <w:szCs w:val="16"/>
        </w:rPr>
        <w:t>-ы) организации, проводившей специальную оценку условий труда:</w:t>
      </w:r>
    </w:p>
    <w:tbl>
      <w:tblPr>
        <w:tblW w:w="11307" w:type="dxa"/>
        <w:tblLayout w:type="fixed"/>
        <w:tblLook w:val="01E0" w:firstRow="1" w:lastRow="1" w:firstColumn="1" w:lastColumn="1" w:noHBand="0" w:noVBand="0"/>
      </w:tblPr>
      <w:tblGrid>
        <w:gridCol w:w="3652"/>
        <w:gridCol w:w="284"/>
        <w:gridCol w:w="1842"/>
        <w:gridCol w:w="284"/>
        <w:gridCol w:w="3260"/>
        <w:gridCol w:w="284"/>
        <w:gridCol w:w="1701"/>
      </w:tblGrid>
      <w:tr w:rsidR="002743B5" w:rsidRPr="005D5C8D" w:rsidTr="005D5C8D">
        <w:trPr>
          <w:trHeight w:val="284"/>
        </w:trPr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D5C8D" w:rsidRDefault="005D5C8D" w:rsidP="002743B5">
            <w:pPr>
              <w:pStyle w:val="aa"/>
              <w:rPr>
                <w:sz w:val="16"/>
                <w:szCs w:val="16"/>
              </w:rPr>
            </w:pPr>
            <w:r w:rsidRPr="005D5C8D">
              <w:rPr>
                <w:sz w:val="16"/>
                <w:szCs w:val="16"/>
              </w:rPr>
              <w:t>1166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D5C8D" w:rsidRDefault="005D5C8D" w:rsidP="002743B5">
            <w:pPr>
              <w:pStyle w:val="aa"/>
              <w:rPr>
                <w:sz w:val="16"/>
                <w:szCs w:val="16"/>
              </w:rPr>
            </w:pPr>
            <w:r w:rsidRPr="005D5C8D">
              <w:rPr>
                <w:sz w:val="16"/>
                <w:szCs w:val="16"/>
              </w:rPr>
              <w:t>Егорова Ираида Витальевна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</w:rPr>
            </w:pPr>
          </w:p>
        </w:tc>
      </w:tr>
      <w:tr w:rsidR="002743B5" w:rsidRPr="005D5C8D" w:rsidTr="005D5C8D">
        <w:trPr>
          <w:trHeight w:val="284"/>
        </w:trPr>
        <w:tc>
          <w:tcPr>
            <w:tcW w:w="3652" w:type="dxa"/>
            <w:tcBorders>
              <w:top w:val="single" w:sz="4" w:space="0" w:color="auto"/>
            </w:tcBorders>
          </w:tcPr>
          <w:p w:rsidR="002743B5" w:rsidRPr="005D5C8D" w:rsidRDefault="005D5C8D" w:rsidP="002743B5">
            <w:pPr>
              <w:pStyle w:val="aa"/>
              <w:rPr>
                <w:b/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(№ в реестре)</w:t>
            </w:r>
          </w:p>
        </w:tc>
        <w:tc>
          <w:tcPr>
            <w:tcW w:w="284" w:type="dxa"/>
          </w:tcPr>
          <w:p w:rsidR="002743B5" w:rsidRPr="005D5C8D" w:rsidRDefault="002743B5" w:rsidP="002743B5">
            <w:pPr>
              <w:pStyle w:val="aa"/>
              <w:rPr>
                <w:b/>
                <w:sz w:val="16"/>
                <w:szCs w:val="16"/>
                <w:vertAlign w:val="superscript"/>
              </w:rPr>
            </w:pPr>
            <w:bookmarkStart w:id="12" w:name="fio_users"/>
            <w:bookmarkEnd w:id="12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43B5" w:rsidRPr="005D5C8D" w:rsidRDefault="005D5C8D" w:rsidP="002743B5">
            <w:pPr>
              <w:pStyle w:val="aa"/>
              <w:rPr>
                <w:b/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(подпись)</w:t>
            </w:r>
          </w:p>
        </w:tc>
        <w:tc>
          <w:tcPr>
            <w:tcW w:w="284" w:type="dxa"/>
          </w:tcPr>
          <w:p w:rsidR="002743B5" w:rsidRPr="005D5C8D" w:rsidRDefault="002743B5" w:rsidP="002743B5">
            <w:pPr>
              <w:pStyle w:val="aa"/>
              <w:rPr>
                <w:b/>
                <w:sz w:val="16"/>
                <w:szCs w:val="16"/>
                <w:vertAlign w:val="superscript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743B5" w:rsidRPr="005D5C8D" w:rsidRDefault="005D5C8D" w:rsidP="002743B5">
            <w:pPr>
              <w:pStyle w:val="aa"/>
              <w:rPr>
                <w:b/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(Ф.И.О.)</w:t>
            </w:r>
          </w:p>
        </w:tc>
        <w:tc>
          <w:tcPr>
            <w:tcW w:w="284" w:type="dxa"/>
          </w:tcPr>
          <w:p w:rsidR="002743B5" w:rsidRPr="005D5C8D" w:rsidRDefault="002743B5" w:rsidP="002743B5">
            <w:pPr>
              <w:pStyle w:val="aa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743B5" w:rsidRPr="005D5C8D" w:rsidRDefault="005D5C8D" w:rsidP="002743B5">
            <w:pPr>
              <w:pStyle w:val="aa"/>
              <w:rPr>
                <w:sz w:val="16"/>
                <w:szCs w:val="16"/>
                <w:vertAlign w:val="superscript"/>
              </w:rPr>
            </w:pPr>
            <w:r w:rsidRPr="005D5C8D">
              <w:rPr>
                <w:sz w:val="16"/>
                <w:szCs w:val="16"/>
                <w:vertAlign w:val="superscript"/>
              </w:rPr>
              <w:t>(дата)</w:t>
            </w:r>
          </w:p>
        </w:tc>
      </w:tr>
    </w:tbl>
    <w:p w:rsidR="00DC1A91" w:rsidRPr="00F8608E" w:rsidRDefault="00DC1A91" w:rsidP="00DC1A91"/>
    <w:sectPr w:rsidR="00DC1A91" w:rsidRPr="00F8608E" w:rsidSect="00020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A26" w:rsidRPr="00DA49CD" w:rsidRDefault="00DD0A26" w:rsidP="005D5C8D">
      <w:pPr>
        <w:rPr>
          <w:szCs w:val="24"/>
        </w:rPr>
      </w:pPr>
      <w:r>
        <w:separator/>
      </w:r>
    </w:p>
  </w:endnote>
  <w:endnote w:type="continuationSeparator" w:id="0">
    <w:p w:rsidR="00DD0A26" w:rsidRPr="00DA49CD" w:rsidRDefault="00DD0A26" w:rsidP="005D5C8D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A26" w:rsidRPr="00DA49CD" w:rsidRDefault="00DD0A26" w:rsidP="005D5C8D">
      <w:pPr>
        <w:rPr>
          <w:szCs w:val="24"/>
        </w:rPr>
      </w:pPr>
      <w:r>
        <w:separator/>
      </w:r>
    </w:p>
  </w:footnote>
  <w:footnote w:type="continuationSeparator" w:id="0">
    <w:p w:rsidR="00DD0A26" w:rsidRPr="00DA49CD" w:rsidRDefault="00DD0A26" w:rsidP="005D5C8D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A26" w:rsidRDefault="00DD0A2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5"/>
    <w:docVar w:name="ceh_info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Министерства здравоохранения            Российской Федерации"/>
    <w:docVar w:name="doc_name" w:val="Документ5"/>
    <w:docVar w:name="pers_guids" w:val="B1D056C90CB44CE1932976324C387DFA@007-592-381-57"/>
    <w:docVar w:name="pers_snils" w:val="B1D056C90CB44CE1932976324C387DFA@007-592-381-57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Министерства здравоохранения            Российской Федерации"/>
    <w:docVar w:name="sv_docs" w:val="1"/>
  </w:docVars>
  <w:rsids>
    <w:rsidRoot w:val="005D5C8D"/>
    <w:rsid w:val="00004BA5"/>
    <w:rsid w:val="0002033E"/>
    <w:rsid w:val="000C5130"/>
    <w:rsid w:val="000C6937"/>
    <w:rsid w:val="000D3760"/>
    <w:rsid w:val="000F0714"/>
    <w:rsid w:val="00173C4A"/>
    <w:rsid w:val="00176880"/>
    <w:rsid w:val="00196135"/>
    <w:rsid w:val="001A7AC3"/>
    <w:rsid w:val="001B19D8"/>
    <w:rsid w:val="001B31CE"/>
    <w:rsid w:val="001D6D7C"/>
    <w:rsid w:val="0021618B"/>
    <w:rsid w:val="00237B32"/>
    <w:rsid w:val="002652D4"/>
    <w:rsid w:val="002743B5"/>
    <w:rsid w:val="002761BA"/>
    <w:rsid w:val="0029003A"/>
    <w:rsid w:val="002B4CDC"/>
    <w:rsid w:val="00323B41"/>
    <w:rsid w:val="003408C9"/>
    <w:rsid w:val="003A1C01"/>
    <w:rsid w:val="003A2259"/>
    <w:rsid w:val="003C3080"/>
    <w:rsid w:val="003C79E5"/>
    <w:rsid w:val="003F4B55"/>
    <w:rsid w:val="00402E3B"/>
    <w:rsid w:val="00450E3E"/>
    <w:rsid w:val="004654AF"/>
    <w:rsid w:val="00495D50"/>
    <w:rsid w:val="004B7161"/>
    <w:rsid w:val="004C6BD0"/>
    <w:rsid w:val="004D3FF5"/>
    <w:rsid w:val="004E5CB1"/>
    <w:rsid w:val="005421B1"/>
    <w:rsid w:val="00547088"/>
    <w:rsid w:val="005567D6"/>
    <w:rsid w:val="005645F0"/>
    <w:rsid w:val="00572AE0"/>
    <w:rsid w:val="00584289"/>
    <w:rsid w:val="005A2844"/>
    <w:rsid w:val="005D5C8D"/>
    <w:rsid w:val="005F64E6"/>
    <w:rsid w:val="0065289A"/>
    <w:rsid w:val="0067226F"/>
    <w:rsid w:val="00682BCE"/>
    <w:rsid w:val="006D59BA"/>
    <w:rsid w:val="006D66CF"/>
    <w:rsid w:val="006E4DFC"/>
    <w:rsid w:val="00725C51"/>
    <w:rsid w:val="00820552"/>
    <w:rsid w:val="009647F7"/>
    <w:rsid w:val="009A1326"/>
    <w:rsid w:val="009C1FCB"/>
    <w:rsid w:val="009D6532"/>
    <w:rsid w:val="00A026A4"/>
    <w:rsid w:val="00A043E2"/>
    <w:rsid w:val="00A8486C"/>
    <w:rsid w:val="00AF1EDF"/>
    <w:rsid w:val="00B12F45"/>
    <w:rsid w:val="00B2089E"/>
    <w:rsid w:val="00B3448B"/>
    <w:rsid w:val="00B518B2"/>
    <w:rsid w:val="00B54D59"/>
    <w:rsid w:val="00BA560A"/>
    <w:rsid w:val="00BD3B3C"/>
    <w:rsid w:val="00C0355B"/>
    <w:rsid w:val="00C44EAC"/>
    <w:rsid w:val="00C93056"/>
    <w:rsid w:val="00CA2E96"/>
    <w:rsid w:val="00CD2568"/>
    <w:rsid w:val="00D11966"/>
    <w:rsid w:val="00D96F9A"/>
    <w:rsid w:val="00DA5BF6"/>
    <w:rsid w:val="00DC0F74"/>
    <w:rsid w:val="00DC1A91"/>
    <w:rsid w:val="00DD0A26"/>
    <w:rsid w:val="00DD2516"/>
    <w:rsid w:val="00DD6622"/>
    <w:rsid w:val="00E25119"/>
    <w:rsid w:val="00E30B79"/>
    <w:rsid w:val="00E458F1"/>
    <w:rsid w:val="00EA3306"/>
    <w:rsid w:val="00EB7BDE"/>
    <w:rsid w:val="00EC15BB"/>
    <w:rsid w:val="00EC5373"/>
    <w:rsid w:val="00F06873"/>
    <w:rsid w:val="00F262EE"/>
    <w:rsid w:val="00F835B0"/>
    <w:rsid w:val="00F8608E"/>
    <w:rsid w:val="00FD4EE4"/>
    <w:rsid w:val="00FE4397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5D5C8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D5C8D"/>
    <w:rPr>
      <w:sz w:val="24"/>
    </w:rPr>
  </w:style>
  <w:style w:type="paragraph" w:styleId="ad">
    <w:name w:val="footer"/>
    <w:basedOn w:val="a"/>
    <w:link w:val="ae"/>
    <w:rsid w:val="005D5C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D5C8D"/>
    <w:rPr>
      <w:sz w:val="24"/>
    </w:rPr>
  </w:style>
  <w:style w:type="paragraph" w:styleId="af">
    <w:name w:val="Balloon Text"/>
    <w:basedOn w:val="a"/>
    <w:link w:val="af0"/>
    <w:rsid w:val="0017688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176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5D5C8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D5C8D"/>
    <w:rPr>
      <w:sz w:val="24"/>
    </w:rPr>
  </w:style>
  <w:style w:type="paragraph" w:styleId="ad">
    <w:name w:val="footer"/>
    <w:basedOn w:val="a"/>
    <w:link w:val="ae"/>
    <w:rsid w:val="005D5C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D5C8D"/>
    <w:rPr>
      <w:sz w:val="24"/>
    </w:rPr>
  </w:style>
  <w:style w:type="paragraph" w:styleId="af">
    <w:name w:val="Balloon Text"/>
    <w:basedOn w:val="a"/>
    <w:link w:val="af0"/>
    <w:rsid w:val="0017688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176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</TotalTime>
  <Pages>35</Pages>
  <Words>26424</Words>
  <Characters>84810</Characters>
  <Application>Microsoft Office Word</Application>
  <DocSecurity>0</DocSecurity>
  <Lines>706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Reanimator Extreme Edition</Company>
  <LinksUpToDate>false</LinksUpToDate>
  <CharactersWithSpaces>111012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1</dc:creator>
  <cp:lastModifiedBy>Путинцева Галина Викторовна</cp:lastModifiedBy>
  <cp:revision>3</cp:revision>
  <dcterms:created xsi:type="dcterms:W3CDTF">2017-11-28T11:57:00Z</dcterms:created>
  <dcterms:modified xsi:type="dcterms:W3CDTF">2017-11-28T11:59:00Z</dcterms:modified>
</cp:coreProperties>
</file>