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47782" w14:textId="77777777" w:rsidR="006368F6" w:rsidRPr="002F51EF" w:rsidRDefault="006368F6" w:rsidP="006368F6">
      <w:pPr>
        <w:jc w:val="right"/>
        <w:rPr>
          <w:szCs w:val="16"/>
        </w:rPr>
      </w:pPr>
      <w:r w:rsidRPr="002F51EF">
        <w:rPr>
          <w:szCs w:val="16"/>
        </w:rPr>
        <w:t xml:space="preserve">Приложение № 1 </w:t>
      </w:r>
    </w:p>
    <w:p w14:paraId="5D4980A1" w14:textId="127A86C0" w:rsidR="001B269E" w:rsidRDefault="006368F6" w:rsidP="006368F6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 w:rsidRPr="002F51EF">
        <w:rPr>
          <w:szCs w:val="16"/>
        </w:rPr>
        <w:t xml:space="preserve">к приказу от </w:t>
      </w:r>
      <w:r w:rsidR="00DD241B">
        <w:rPr>
          <w:szCs w:val="16"/>
        </w:rPr>
        <w:t>03.02</w:t>
      </w:r>
      <w:r w:rsidR="000F5B3B" w:rsidRPr="002F51EF">
        <w:rPr>
          <w:szCs w:val="16"/>
        </w:rPr>
        <w:t>.202</w:t>
      </w:r>
      <w:r w:rsidR="00F8349B">
        <w:rPr>
          <w:szCs w:val="16"/>
        </w:rPr>
        <w:t>6</w:t>
      </w:r>
      <w:r w:rsidR="000F5B3B" w:rsidRPr="002F51EF">
        <w:rPr>
          <w:szCs w:val="16"/>
        </w:rPr>
        <w:t xml:space="preserve"> </w:t>
      </w:r>
      <w:r w:rsidRPr="002F51EF">
        <w:rPr>
          <w:szCs w:val="16"/>
        </w:rPr>
        <w:t xml:space="preserve">№ </w:t>
      </w:r>
      <w:r w:rsidR="00DD241B">
        <w:rPr>
          <w:szCs w:val="16"/>
        </w:rPr>
        <w:t>211</w:t>
      </w:r>
      <w:r w:rsidR="000F5B3B" w:rsidRPr="002F51EF">
        <w:rPr>
          <w:szCs w:val="16"/>
        </w:rPr>
        <w:t>-О</w:t>
      </w:r>
    </w:p>
    <w:p w14:paraId="67D8887D" w14:textId="77777777" w:rsidR="00C14A79" w:rsidRPr="006C46A4" w:rsidRDefault="00C14A79" w:rsidP="00C14A7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6C46A4">
        <w:rPr>
          <w:b/>
          <w:bCs/>
          <w:sz w:val="20"/>
          <w:szCs w:val="20"/>
        </w:rPr>
        <w:t xml:space="preserve">ДОГОВОР № </w:t>
      </w:r>
      <w:r w:rsidRPr="006C46A4">
        <w:rPr>
          <w:b/>
          <w:sz w:val="20"/>
          <w:szCs w:val="20"/>
        </w:rPr>
        <w:t>____________</w:t>
      </w:r>
      <w:r w:rsidRPr="006C46A4">
        <w:rPr>
          <w:b/>
          <w:bCs/>
          <w:sz w:val="20"/>
          <w:szCs w:val="20"/>
        </w:rPr>
        <w:t xml:space="preserve"> об образовании </w:t>
      </w:r>
    </w:p>
    <w:p w14:paraId="78F901BE" w14:textId="77777777" w:rsidR="00C14A79" w:rsidRPr="006C46A4" w:rsidRDefault="004D5AF4" w:rsidP="00C14A7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</w:t>
      </w:r>
      <w:r w:rsidR="00C14A79" w:rsidRPr="006C46A4">
        <w:rPr>
          <w:b/>
          <w:bCs/>
          <w:sz w:val="20"/>
          <w:szCs w:val="20"/>
        </w:rPr>
        <w:t>оказания платных образовательных услуг)</w:t>
      </w:r>
    </w:p>
    <w:p w14:paraId="03C4CA2B" w14:textId="77777777" w:rsidR="00C14A79" w:rsidRPr="002E4988" w:rsidRDefault="00C14A79" w:rsidP="00C14A79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2E4988">
        <w:rPr>
          <w:bCs/>
          <w:sz w:val="18"/>
          <w:szCs w:val="18"/>
        </w:rPr>
        <w:t>(дополнительное образование, дополнительное образование детей и взрослых)</w:t>
      </w:r>
      <w:bookmarkStart w:id="0" w:name="_GoBack"/>
      <w:bookmarkEnd w:id="0"/>
    </w:p>
    <w:p w14:paraId="2F8C75B7" w14:textId="77777777" w:rsidR="00683C94" w:rsidRPr="002E4988" w:rsidRDefault="00683C94" w:rsidP="00ED14C8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14:paraId="3A8CB9C2" w14:textId="77777777" w:rsidR="00683C94" w:rsidRPr="002E4988" w:rsidRDefault="00683C94" w:rsidP="00ED14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E4988">
        <w:rPr>
          <w:rFonts w:ascii="Times New Roman" w:hAnsi="Times New Roman" w:cs="Times New Roman"/>
          <w:sz w:val="18"/>
          <w:szCs w:val="18"/>
        </w:rPr>
        <w:t xml:space="preserve">г. Санкт-Петербург                               </w:t>
      </w:r>
      <w:r w:rsidR="000B42F2" w:rsidRPr="002E498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="00071F79" w:rsidRPr="002E4988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D6659" w:rsidRPr="002E4988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2E4988">
        <w:rPr>
          <w:rFonts w:ascii="Times New Roman" w:hAnsi="Times New Roman" w:cs="Times New Roman"/>
          <w:sz w:val="18"/>
          <w:szCs w:val="18"/>
        </w:rPr>
        <w:t xml:space="preserve">    </w:t>
      </w:r>
      <w:r w:rsidR="00C14A79" w:rsidRPr="002E4988">
        <w:rPr>
          <w:rFonts w:ascii="Times New Roman" w:hAnsi="Times New Roman" w:cs="Times New Roman"/>
          <w:sz w:val="18"/>
          <w:szCs w:val="18"/>
        </w:rPr>
        <w:t>_____________ 20__</w:t>
      </w:r>
      <w:r w:rsidR="002B64CB" w:rsidRPr="002E4988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43BF1DDE" w14:textId="77777777" w:rsidR="00683C94" w:rsidRPr="002E4988" w:rsidRDefault="00683C94" w:rsidP="00ED14C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5E9B80D" w14:textId="77777777" w:rsidR="002E4988" w:rsidRPr="00B94CFD" w:rsidRDefault="002E4988" w:rsidP="002E4988">
      <w:pPr>
        <w:jc w:val="both"/>
        <w:rPr>
          <w:sz w:val="18"/>
          <w:szCs w:val="18"/>
        </w:rPr>
      </w:pPr>
      <w:r w:rsidRPr="00B94CFD">
        <w:rPr>
          <w:sz w:val="18"/>
          <w:szCs w:val="18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(ФГБОУ ВО СЗГМУ им. И.И. Мечникова Минздрава России) (</w:t>
      </w:r>
      <w:r w:rsidRPr="00C04194">
        <w:rPr>
          <w:sz w:val="18"/>
          <w:szCs w:val="18"/>
        </w:rPr>
        <w:t>Лицензия на право осуществления образовательной деятельности регистрационный № Л035-00115-78/00120359, выданная Федеральной службой по надзору в сфере образования и науки 15.03.2016;</w:t>
      </w:r>
      <w:r w:rsidRPr="00D91EFF">
        <w:rPr>
          <w:szCs w:val="20"/>
        </w:rPr>
        <w:t xml:space="preserve"> </w:t>
      </w:r>
      <w:r w:rsidRPr="00D91EFF">
        <w:rPr>
          <w:sz w:val="18"/>
          <w:szCs w:val="20"/>
        </w:rPr>
        <w:t>Государственная аккредитация – регистрационный № А007-00115-78/01094557, дата предоставления 27.03.2019, срок действия государственной аккредитации бессрочно</w:t>
      </w:r>
      <w:r w:rsidRPr="00B94CFD">
        <w:rPr>
          <w:sz w:val="18"/>
          <w:szCs w:val="18"/>
        </w:rPr>
        <w:t xml:space="preserve">), именуемое в дальнейшем «Исполнитель»/«Университет», в лице </w:t>
      </w:r>
      <w:r w:rsidRPr="00B94CFD">
        <w:rPr>
          <w:color w:val="000000"/>
          <w:sz w:val="18"/>
          <w:szCs w:val="18"/>
        </w:rPr>
        <w:t>________________________________________________________________</w:t>
      </w:r>
      <w:r>
        <w:rPr>
          <w:color w:val="000000"/>
          <w:sz w:val="18"/>
          <w:szCs w:val="18"/>
        </w:rPr>
        <w:t>__________________________________________________</w:t>
      </w:r>
      <w:r w:rsidRPr="00B94CFD">
        <w:rPr>
          <w:color w:val="000000"/>
          <w:sz w:val="18"/>
          <w:szCs w:val="18"/>
        </w:rPr>
        <w:t>_</w:t>
      </w:r>
      <w:r w:rsidRPr="00B94CFD">
        <w:rPr>
          <w:sz w:val="18"/>
          <w:szCs w:val="18"/>
        </w:rPr>
        <w:t xml:space="preserve">, </w:t>
      </w:r>
    </w:p>
    <w:p w14:paraId="42467B80" w14:textId="77777777" w:rsidR="002E4988" w:rsidRPr="00B94CFD" w:rsidRDefault="002E4988" w:rsidP="002E4988">
      <w:pPr>
        <w:ind w:firstLine="540"/>
        <w:jc w:val="both"/>
        <w:rPr>
          <w:sz w:val="18"/>
          <w:szCs w:val="18"/>
        </w:rPr>
      </w:pPr>
      <w:r w:rsidRPr="00B94CFD">
        <w:rPr>
          <w:i/>
          <w:sz w:val="18"/>
          <w:szCs w:val="18"/>
        </w:rPr>
        <w:t xml:space="preserve">                                                                                         (должность, ФИО полностью)</w:t>
      </w:r>
      <w:r w:rsidRPr="00B94CFD">
        <w:rPr>
          <w:sz w:val="18"/>
          <w:szCs w:val="18"/>
        </w:rPr>
        <w:t xml:space="preserve"> </w:t>
      </w:r>
    </w:p>
    <w:p w14:paraId="24FCC0DB" w14:textId="77777777" w:rsidR="002E4988" w:rsidRPr="00B94CFD" w:rsidRDefault="002E4988" w:rsidP="002E4988">
      <w:pPr>
        <w:jc w:val="both"/>
        <w:rPr>
          <w:sz w:val="18"/>
          <w:szCs w:val="18"/>
        </w:rPr>
      </w:pPr>
      <w:r w:rsidRPr="00B94CFD">
        <w:rPr>
          <w:sz w:val="18"/>
          <w:szCs w:val="18"/>
        </w:rPr>
        <w:t>действующего на основании _______________________</w:t>
      </w:r>
      <w:r w:rsidRPr="00B94CFD">
        <w:rPr>
          <w:color w:val="000000"/>
          <w:sz w:val="18"/>
          <w:szCs w:val="18"/>
        </w:rPr>
        <w:t>______________________________,</w:t>
      </w:r>
      <w:r w:rsidRPr="00B94CFD">
        <w:rPr>
          <w:i/>
          <w:sz w:val="18"/>
          <w:szCs w:val="18"/>
        </w:rPr>
        <w:t xml:space="preserve"> </w:t>
      </w:r>
      <w:r w:rsidRPr="00B94CFD">
        <w:rPr>
          <w:sz w:val="18"/>
          <w:szCs w:val="18"/>
        </w:rPr>
        <w:t xml:space="preserve">с одной стороны, </w:t>
      </w:r>
      <w:proofErr w:type="gramStart"/>
      <w:r w:rsidRPr="00B94CFD">
        <w:rPr>
          <w:sz w:val="18"/>
          <w:szCs w:val="18"/>
        </w:rPr>
        <w:t xml:space="preserve">и  </w:t>
      </w:r>
      <w:r w:rsidRPr="00B94CFD">
        <w:rPr>
          <w:i/>
          <w:iCs/>
          <w:sz w:val="18"/>
          <w:szCs w:val="18"/>
        </w:rPr>
        <w:t>_</w:t>
      </w:r>
      <w:proofErr w:type="gramEnd"/>
      <w:r w:rsidRPr="00B94CFD">
        <w:rPr>
          <w:i/>
          <w:iCs/>
          <w:sz w:val="18"/>
          <w:szCs w:val="18"/>
        </w:rPr>
        <w:t>________________________________</w:t>
      </w:r>
      <w:r w:rsidRPr="00B94CFD">
        <w:rPr>
          <w:color w:val="000000"/>
          <w:sz w:val="18"/>
          <w:szCs w:val="18"/>
        </w:rPr>
        <w:t>_________________________</w:t>
      </w:r>
      <w:r>
        <w:rPr>
          <w:color w:val="000000"/>
          <w:sz w:val="18"/>
          <w:szCs w:val="18"/>
        </w:rPr>
        <w:t>_____________________________________________</w:t>
      </w:r>
      <w:r w:rsidRPr="00B94CFD">
        <w:rPr>
          <w:sz w:val="18"/>
          <w:szCs w:val="18"/>
        </w:rPr>
        <w:t>, именуемый(-</w:t>
      </w:r>
      <w:proofErr w:type="spellStart"/>
      <w:r w:rsidRPr="00B94CFD">
        <w:rPr>
          <w:sz w:val="18"/>
          <w:szCs w:val="18"/>
        </w:rPr>
        <w:t>ая</w:t>
      </w:r>
      <w:proofErr w:type="spellEnd"/>
      <w:r w:rsidRPr="00B94CFD">
        <w:rPr>
          <w:sz w:val="18"/>
          <w:szCs w:val="18"/>
        </w:rPr>
        <w:t xml:space="preserve">) </w:t>
      </w:r>
    </w:p>
    <w:p w14:paraId="0F7F65DB" w14:textId="47B9C751" w:rsidR="002E4988" w:rsidRPr="00B94CFD" w:rsidRDefault="002E4988" w:rsidP="002E4988">
      <w:pPr>
        <w:jc w:val="both"/>
        <w:rPr>
          <w:i/>
          <w:sz w:val="18"/>
          <w:szCs w:val="18"/>
        </w:rPr>
      </w:pPr>
      <w:r w:rsidRPr="00B94CFD">
        <w:rPr>
          <w:sz w:val="18"/>
          <w:szCs w:val="18"/>
        </w:rPr>
        <w:t xml:space="preserve">                                                                                                   </w:t>
      </w:r>
      <w:r w:rsidRPr="00B94CFD">
        <w:rPr>
          <w:i/>
          <w:sz w:val="18"/>
          <w:szCs w:val="18"/>
        </w:rPr>
        <w:t>(ФИО полностью)</w:t>
      </w:r>
    </w:p>
    <w:p w14:paraId="2573434C" w14:textId="77777777" w:rsidR="005F4BF9" w:rsidRPr="002E4988" w:rsidRDefault="002E4988" w:rsidP="002E4988">
      <w:pPr>
        <w:jc w:val="both"/>
        <w:rPr>
          <w:sz w:val="18"/>
          <w:szCs w:val="18"/>
        </w:rPr>
      </w:pPr>
      <w:r w:rsidRPr="00B94CFD">
        <w:rPr>
          <w:sz w:val="18"/>
          <w:szCs w:val="18"/>
        </w:rPr>
        <w:t>в дальнейшем «Обучающийся», с другой стороны, совместно именуемые «Стороны», заключили настоящий договор о нижеследующем:</w:t>
      </w:r>
    </w:p>
    <w:p w14:paraId="51E9920D" w14:textId="77777777" w:rsidR="00683C94" w:rsidRPr="002E4988" w:rsidRDefault="00683C94" w:rsidP="00ED14C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0894D597" w14:textId="77777777" w:rsidR="00704B3E" w:rsidRPr="002E4988" w:rsidRDefault="00704B3E" w:rsidP="00FD0AD6">
      <w:pPr>
        <w:pStyle w:val="af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bookmarkStart w:id="1" w:name="Par67"/>
      <w:bookmarkStart w:id="2" w:name="Par166"/>
      <w:bookmarkEnd w:id="1"/>
      <w:bookmarkEnd w:id="2"/>
      <w:r w:rsidRPr="002E4988">
        <w:rPr>
          <w:b/>
          <w:sz w:val="18"/>
          <w:szCs w:val="18"/>
        </w:rPr>
        <w:t>Предмет Договора</w:t>
      </w:r>
    </w:p>
    <w:p w14:paraId="50D2C5AA" w14:textId="17A25A26" w:rsidR="00BD508D" w:rsidRPr="002E4988" w:rsidRDefault="00704B3E" w:rsidP="00BD508D">
      <w:pPr>
        <w:numPr>
          <w:ilvl w:val="1"/>
          <w:numId w:val="2"/>
        </w:numPr>
        <w:tabs>
          <w:tab w:val="clear" w:pos="705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Исполнитель обязуется предоставить образовательную услугу, а Обучающийся обязуется оплатить </w:t>
      </w:r>
      <w:r w:rsidR="00645F20" w:rsidRPr="002E4988">
        <w:rPr>
          <w:sz w:val="18"/>
          <w:szCs w:val="18"/>
        </w:rPr>
        <w:t xml:space="preserve">образовательную услугу и добросовестно осваивать </w:t>
      </w:r>
      <w:r w:rsidRPr="002E4988">
        <w:rPr>
          <w:sz w:val="18"/>
          <w:szCs w:val="18"/>
        </w:rPr>
        <w:t>дополнительн</w:t>
      </w:r>
      <w:r w:rsidR="00645F20" w:rsidRPr="002E4988">
        <w:rPr>
          <w:sz w:val="18"/>
          <w:szCs w:val="18"/>
        </w:rPr>
        <w:t>ую</w:t>
      </w:r>
      <w:r w:rsidRPr="002E4988">
        <w:rPr>
          <w:sz w:val="18"/>
          <w:szCs w:val="18"/>
        </w:rPr>
        <w:t xml:space="preserve"> об</w:t>
      </w:r>
      <w:r w:rsidR="00984D26" w:rsidRPr="002E4988">
        <w:rPr>
          <w:sz w:val="18"/>
          <w:szCs w:val="18"/>
        </w:rPr>
        <w:t>щеоб</w:t>
      </w:r>
      <w:r w:rsidRPr="002E4988">
        <w:rPr>
          <w:sz w:val="18"/>
          <w:szCs w:val="18"/>
        </w:rPr>
        <w:t>разовательн</w:t>
      </w:r>
      <w:r w:rsidR="00645F20" w:rsidRPr="002E4988">
        <w:rPr>
          <w:sz w:val="18"/>
          <w:szCs w:val="18"/>
        </w:rPr>
        <w:t>ую</w:t>
      </w:r>
      <w:r w:rsidRPr="002E4988">
        <w:rPr>
          <w:sz w:val="18"/>
          <w:szCs w:val="18"/>
        </w:rPr>
        <w:t xml:space="preserve"> </w:t>
      </w:r>
      <w:r w:rsidR="00C44B70">
        <w:rPr>
          <w:sz w:val="18"/>
          <w:szCs w:val="18"/>
        </w:rPr>
        <w:t xml:space="preserve">(общеразвивающую) </w:t>
      </w:r>
      <w:r w:rsidRPr="002E4988">
        <w:rPr>
          <w:sz w:val="18"/>
          <w:szCs w:val="18"/>
        </w:rPr>
        <w:t>программ</w:t>
      </w:r>
      <w:r w:rsidR="00645F20" w:rsidRPr="002E4988">
        <w:rPr>
          <w:sz w:val="18"/>
          <w:szCs w:val="18"/>
        </w:rPr>
        <w:t>у</w:t>
      </w:r>
      <w:r w:rsidRPr="002E4988">
        <w:rPr>
          <w:sz w:val="18"/>
          <w:szCs w:val="18"/>
        </w:rPr>
        <w:t xml:space="preserve"> в рамках дополнительного образования детей и взрослых </w:t>
      </w:r>
      <w:r w:rsidR="00C734D3" w:rsidRPr="002E4988">
        <w:rPr>
          <w:sz w:val="18"/>
          <w:szCs w:val="18"/>
        </w:rPr>
        <w:t xml:space="preserve">«подготовка к поступлению в вуз» </w:t>
      </w:r>
      <w:r w:rsidR="00DC3997">
        <w:rPr>
          <w:sz w:val="18"/>
          <w:szCs w:val="18"/>
        </w:rPr>
        <w:t xml:space="preserve">по </w:t>
      </w:r>
      <w:r w:rsidR="00645F20" w:rsidRPr="002E4988">
        <w:rPr>
          <w:sz w:val="18"/>
          <w:szCs w:val="18"/>
        </w:rPr>
        <w:t>___________________</w:t>
      </w:r>
      <w:r w:rsidR="00BD508D" w:rsidRPr="002E4988">
        <w:rPr>
          <w:sz w:val="18"/>
          <w:szCs w:val="18"/>
        </w:rPr>
        <w:t xml:space="preserve"> форме обучения</w:t>
      </w:r>
      <w:r w:rsidR="00DC3997">
        <w:rPr>
          <w:sz w:val="18"/>
          <w:szCs w:val="18"/>
        </w:rPr>
        <w:t>,</w:t>
      </w:r>
      <w:r w:rsidR="00BD508D" w:rsidRPr="002E4988">
        <w:rPr>
          <w:sz w:val="18"/>
          <w:szCs w:val="18"/>
        </w:rPr>
        <w:t xml:space="preserve"> в соответствии с утвержденными в Университете учебными программами и учебными планами, в том числе индивидуальными</w:t>
      </w:r>
      <w:r w:rsidR="00971A63" w:rsidRPr="002E4988">
        <w:rPr>
          <w:sz w:val="18"/>
          <w:szCs w:val="18"/>
        </w:rPr>
        <w:t xml:space="preserve"> (далее – образовательная программа)</w:t>
      </w:r>
      <w:r w:rsidR="00BD508D" w:rsidRPr="002E4988">
        <w:rPr>
          <w:sz w:val="18"/>
          <w:szCs w:val="18"/>
        </w:rPr>
        <w:t>.</w:t>
      </w:r>
    </w:p>
    <w:p w14:paraId="40F5F35C" w14:textId="77777777" w:rsidR="00BD508D" w:rsidRPr="002E4988" w:rsidRDefault="00BD508D" w:rsidP="009D374E">
      <w:pPr>
        <w:numPr>
          <w:ilvl w:val="1"/>
          <w:numId w:val="2"/>
        </w:numPr>
        <w:tabs>
          <w:tab w:val="clear" w:pos="705"/>
          <w:tab w:val="num" w:pos="0"/>
        </w:tabs>
        <w:spacing w:line="276" w:lineRule="auto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Срок освоения образовательной программы (продолжительность обучения) на момент подписания                                                 Договора составляет – </w:t>
      </w:r>
      <w:r w:rsidRPr="002E4988">
        <w:rPr>
          <w:color w:val="000000"/>
          <w:sz w:val="18"/>
          <w:szCs w:val="18"/>
        </w:rPr>
        <w:t>______________</w:t>
      </w:r>
      <w:r w:rsidRPr="002E4988">
        <w:rPr>
          <w:sz w:val="18"/>
          <w:szCs w:val="18"/>
        </w:rPr>
        <w:t xml:space="preserve">. </w:t>
      </w:r>
    </w:p>
    <w:p w14:paraId="3685D9C7" w14:textId="77777777" w:rsidR="00BD508D" w:rsidRPr="002E4988" w:rsidRDefault="00BD508D" w:rsidP="009D374E">
      <w:pPr>
        <w:jc w:val="both"/>
        <w:rPr>
          <w:sz w:val="18"/>
          <w:szCs w:val="18"/>
        </w:rPr>
      </w:pPr>
      <w:r w:rsidRPr="002E4988">
        <w:rPr>
          <w:sz w:val="18"/>
          <w:szCs w:val="18"/>
        </w:rPr>
        <w:t>Начальный срок обучения «___» _____________ 20__г.</w:t>
      </w:r>
    </w:p>
    <w:p w14:paraId="48007A77" w14:textId="77777777" w:rsidR="00BD508D" w:rsidRPr="002E4988" w:rsidRDefault="00BD508D" w:rsidP="009D374E">
      <w:pPr>
        <w:jc w:val="both"/>
        <w:rPr>
          <w:sz w:val="18"/>
          <w:szCs w:val="18"/>
        </w:rPr>
      </w:pPr>
      <w:r w:rsidRPr="002E4988">
        <w:rPr>
          <w:sz w:val="18"/>
          <w:szCs w:val="18"/>
        </w:rPr>
        <w:t>Конечный срок обучения «___» _____________ 20__г.</w:t>
      </w:r>
    </w:p>
    <w:p w14:paraId="5566F288" w14:textId="77777777" w:rsidR="00CB646E" w:rsidRPr="002E4988" w:rsidRDefault="00BD508D" w:rsidP="009036E8">
      <w:pPr>
        <w:pStyle w:val="af"/>
        <w:numPr>
          <w:ilvl w:val="1"/>
          <w:numId w:val="2"/>
        </w:numPr>
        <w:tabs>
          <w:tab w:val="clear" w:pos="705"/>
          <w:tab w:val="num" w:pos="0"/>
        </w:tabs>
        <w:spacing w:after="200" w:line="276" w:lineRule="auto"/>
        <w:ind w:left="0" w:firstLine="0"/>
        <w:jc w:val="both"/>
        <w:rPr>
          <w:sz w:val="18"/>
          <w:szCs w:val="18"/>
        </w:rPr>
      </w:pPr>
      <w:r w:rsidRPr="002E4988">
        <w:rPr>
          <w:color w:val="000000"/>
          <w:sz w:val="18"/>
          <w:szCs w:val="18"/>
        </w:rPr>
        <w:t xml:space="preserve">После освоения Обучающимся образовательной программы и успешного прохождения итоговой аттестации ему выдается </w:t>
      </w:r>
      <w:r w:rsidRPr="002E4988">
        <w:rPr>
          <w:sz w:val="18"/>
          <w:szCs w:val="18"/>
        </w:rPr>
        <w:t>сертификат образца, установленно</w:t>
      </w:r>
      <w:r w:rsidR="00CB646E" w:rsidRPr="002E4988">
        <w:rPr>
          <w:sz w:val="18"/>
          <w:szCs w:val="18"/>
        </w:rPr>
        <w:t>го Исполнителем самостоятельно.</w:t>
      </w:r>
    </w:p>
    <w:p w14:paraId="69733A4C" w14:textId="77777777" w:rsidR="00BD508D" w:rsidRPr="002E4988" w:rsidRDefault="00CB646E" w:rsidP="009036E8">
      <w:pPr>
        <w:pStyle w:val="af"/>
        <w:numPr>
          <w:ilvl w:val="1"/>
          <w:numId w:val="2"/>
        </w:numPr>
        <w:tabs>
          <w:tab w:val="clear" w:pos="705"/>
          <w:tab w:val="num" w:pos="0"/>
        </w:tabs>
        <w:spacing w:after="200" w:line="276" w:lineRule="auto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Лицу, не прошедшему итоговой аттестации или получившему на итоговой аттестации неудовлетворительные результаты, а также лицу, освоившему часть образовательной программы и (или) отчисленному, выдается справка об обучении (периоде обучения) по образцу, самостоятельно установленному Исполнителем.</w:t>
      </w:r>
    </w:p>
    <w:p w14:paraId="04906F39" w14:textId="77777777" w:rsidR="00FF3EB3" w:rsidRPr="002E4988" w:rsidRDefault="00FF3EB3" w:rsidP="00FF3EB3">
      <w:pPr>
        <w:pStyle w:val="af"/>
        <w:spacing w:after="200" w:line="276" w:lineRule="auto"/>
        <w:ind w:left="0"/>
        <w:jc w:val="both"/>
        <w:rPr>
          <w:sz w:val="18"/>
          <w:szCs w:val="18"/>
        </w:rPr>
      </w:pPr>
    </w:p>
    <w:p w14:paraId="3407899E" w14:textId="77777777" w:rsidR="00704B3E" w:rsidRPr="002E4988" w:rsidRDefault="00492C05" w:rsidP="00FD0AD6">
      <w:pPr>
        <w:pStyle w:val="af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Права и обязанности Сторон</w:t>
      </w:r>
    </w:p>
    <w:p w14:paraId="203736CF" w14:textId="77777777" w:rsidR="00492C05" w:rsidRPr="002E4988" w:rsidRDefault="00492C05" w:rsidP="00492C05">
      <w:pPr>
        <w:numPr>
          <w:ilvl w:val="1"/>
          <w:numId w:val="3"/>
        </w:numPr>
        <w:tabs>
          <w:tab w:val="num" w:pos="567"/>
        </w:tabs>
        <w:jc w:val="both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 xml:space="preserve">Исполнитель вправе: </w:t>
      </w:r>
    </w:p>
    <w:p w14:paraId="013E76D3" w14:textId="77777777" w:rsidR="00492C05" w:rsidRPr="002E4988" w:rsidRDefault="00492C05" w:rsidP="00492C05">
      <w:pPr>
        <w:numPr>
          <w:ilvl w:val="2"/>
          <w:numId w:val="3"/>
        </w:numPr>
        <w:tabs>
          <w:tab w:val="clear" w:pos="720"/>
          <w:tab w:val="left" w:pos="0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текущего контроля успеваемости, промежуточной и итоговой аттестаций Обучающегося;</w:t>
      </w:r>
    </w:p>
    <w:p w14:paraId="5461250A" w14:textId="77777777" w:rsidR="00492C05" w:rsidRPr="002E4988" w:rsidRDefault="00492C05" w:rsidP="00492C05">
      <w:pPr>
        <w:numPr>
          <w:ilvl w:val="2"/>
          <w:numId w:val="3"/>
        </w:numPr>
        <w:tabs>
          <w:tab w:val="clear" w:pos="720"/>
          <w:tab w:val="left" w:pos="0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В течение всего периода обучения Исполнитель оставляет за собой право на замену преподавателей, производить изменения в расписании, сохраняя продолжительность обучения;</w:t>
      </w:r>
    </w:p>
    <w:p w14:paraId="2DD6C6CE" w14:textId="77777777" w:rsidR="00492C05" w:rsidRPr="002E4988" w:rsidRDefault="00492C05" w:rsidP="00492C05">
      <w:pPr>
        <w:numPr>
          <w:ilvl w:val="2"/>
          <w:numId w:val="3"/>
        </w:numPr>
        <w:tabs>
          <w:tab w:val="clear" w:pos="720"/>
          <w:tab w:val="left" w:pos="0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Исполнителя;</w:t>
      </w:r>
    </w:p>
    <w:p w14:paraId="2395876F" w14:textId="77777777" w:rsidR="00492C05" w:rsidRPr="002E4988" w:rsidRDefault="00492C05" w:rsidP="00492C05">
      <w:pPr>
        <w:numPr>
          <w:ilvl w:val="2"/>
          <w:numId w:val="3"/>
        </w:numPr>
        <w:tabs>
          <w:tab w:val="clear" w:pos="720"/>
          <w:tab w:val="left" w:pos="0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Осуществлять обработку персональных данных Обучающегося, предоставленных им для реализации положений настоящего Договора;</w:t>
      </w:r>
    </w:p>
    <w:p w14:paraId="3A796273" w14:textId="77777777" w:rsidR="00492C05" w:rsidRPr="002E4988" w:rsidRDefault="00492C05" w:rsidP="00492C05">
      <w:pPr>
        <w:numPr>
          <w:ilvl w:val="2"/>
          <w:numId w:val="3"/>
        </w:numPr>
        <w:tabs>
          <w:tab w:val="clear" w:pos="720"/>
          <w:tab w:val="left" w:pos="0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Не допускать Обучающегося до занятий, если эти занятия не были своевременно оплачены Обучающимся в порядке и на условиях, предусмотренных настоящим Договором.</w:t>
      </w:r>
    </w:p>
    <w:p w14:paraId="5DC2A74C" w14:textId="77777777" w:rsidR="00492C05" w:rsidRPr="002E4988" w:rsidRDefault="00492C05" w:rsidP="00492C05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2E4988">
        <w:rPr>
          <w:b/>
          <w:color w:val="000000"/>
          <w:sz w:val="18"/>
          <w:szCs w:val="18"/>
        </w:rPr>
        <w:t>2.2. Обучающийся вправе:</w:t>
      </w:r>
    </w:p>
    <w:p w14:paraId="0F99006E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Pr="002E4988">
          <w:rPr>
            <w:sz w:val="18"/>
            <w:szCs w:val="18"/>
          </w:rPr>
          <w:t>разделом I</w:t>
        </w:r>
      </w:hyperlink>
      <w:r w:rsidRPr="002E4988">
        <w:rPr>
          <w:sz w:val="18"/>
          <w:szCs w:val="18"/>
        </w:rPr>
        <w:t xml:space="preserve"> настоящего Договора;</w:t>
      </w:r>
    </w:p>
    <w:p w14:paraId="7BB22C10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7D51532D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3F0DECF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3AA06F9C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Знакомиться с локальными актами Исполнителя, регулирующими образовательную деятельность Исполнителя;</w:t>
      </w:r>
    </w:p>
    <w:p w14:paraId="37E6874B" w14:textId="77777777" w:rsidR="00B13D8D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Потребовать полного возмещения убытков, причиненных ему в связи с нарушением Исполнителем сроков начала и (или) окончания оказания платных </w:t>
      </w:r>
      <w:r w:rsidR="00177FEA" w:rsidRPr="002E4988">
        <w:rPr>
          <w:sz w:val="18"/>
          <w:szCs w:val="18"/>
        </w:rPr>
        <w:t xml:space="preserve">дополнительных </w:t>
      </w:r>
      <w:r w:rsidRPr="002E4988">
        <w:rPr>
          <w:sz w:val="18"/>
          <w:szCs w:val="18"/>
        </w:rPr>
        <w:t xml:space="preserve">образовательных услуг, а также в связи с недостатками платных </w:t>
      </w:r>
      <w:r w:rsidR="00177FEA" w:rsidRPr="002E4988">
        <w:rPr>
          <w:sz w:val="18"/>
          <w:szCs w:val="18"/>
        </w:rPr>
        <w:t xml:space="preserve">дополнительных </w:t>
      </w:r>
      <w:r w:rsidRPr="002E4988">
        <w:rPr>
          <w:sz w:val="18"/>
          <w:szCs w:val="18"/>
        </w:rPr>
        <w:t>образовательных услуг.</w:t>
      </w:r>
    </w:p>
    <w:p w14:paraId="21E116FF" w14:textId="77777777" w:rsidR="00492C05" w:rsidRPr="002E4988" w:rsidRDefault="00492C05" w:rsidP="00D836D9">
      <w:pPr>
        <w:pStyle w:val="af"/>
        <w:widowControl w:val="0"/>
        <w:numPr>
          <w:ilvl w:val="2"/>
          <w:numId w:val="21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Обучающемуся предоставляются также иные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2E4988">
          <w:rPr>
            <w:sz w:val="18"/>
            <w:szCs w:val="18"/>
          </w:rPr>
          <w:t>2012 г</w:t>
        </w:r>
      </w:smartTag>
      <w:r w:rsidRPr="002E4988">
        <w:rPr>
          <w:sz w:val="18"/>
          <w:szCs w:val="18"/>
        </w:rPr>
        <w:t>. № 273-ФЗ «Об образовании в Российской Федерации».</w:t>
      </w:r>
    </w:p>
    <w:p w14:paraId="41775654" w14:textId="77777777" w:rsidR="0079104C" w:rsidRPr="002E4988" w:rsidRDefault="0079104C" w:rsidP="0079104C">
      <w:pPr>
        <w:tabs>
          <w:tab w:val="left" w:pos="567"/>
        </w:tabs>
        <w:jc w:val="both"/>
        <w:rPr>
          <w:sz w:val="18"/>
          <w:szCs w:val="18"/>
        </w:rPr>
      </w:pPr>
      <w:r w:rsidRPr="002E4988">
        <w:rPr>
          <w:b/>
          <w:sz w:val="18"/>
          <w:szCs w:val="18"/>
        </w:rPr>
        <w:t>2.3. Исполнитель обязан:</w:t>
      </w:r>
    </w:p>
    <w:p w14:paraId="1A37B806" w14:textId="77777777" w:rsidR="00B13D8D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</w:t>
      </w:r>
      <w:r w:rsidR="00CB646E" w:rsidRPr="002E4988">
        <w:rPr>
          <w:sz w:val="18"/>
          <w:szCs w:val="18"/>
        </w:rPr>
        <w:t xml:space="preserve"> для прохождения обучения</w:t>
      </w:r>
      <w:r w:rsidRPr="002E4988">
        <w:rPr>
          <w:sz w:val="18"/>
          <w:szCs w:val="18"/>
        </w:rPr>
        <w:t>, в качестве Обучающегося;</w:t>
      </w:r>
    </w:p>
    <w:p w14:paraId="669B7A0C" w14:textId="77777777" w:rsidR="00B13D8D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Довести до Обучающегося информацию, содержащую сведения о предоставлении платных </w:t>
      </w:r>
      <w:r w:rsidR="00177FEA" w:rsidRPr="002E4988">
        <w:rPr>
          <w:sz w:val="18"/>
          <w:szCs w:val="18"/>
        </w:rPr>
        <w:t xml:space="preserve">дополнительных </w:t>
      </w:r>
      <w:r w:rsidRPr="002E4988">
        <w:rPr>
          <w:sz w:val="18"/>
          <w:szCs w:val="18"/>
        </w:rPr>
        <w:t xml:space="preserve">образовательных услуг в порядке и объеме, которые предусмотрены действующим законодательством РФ; </w:t>
      </w:r>
    </w:p>
    <w:p w14:paraId="75A5FD37" w14:textId="4796BB6A" w:rsidR="00B13D8D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Организовать и обеспечить надлежащее предоставление образовательных услуг, предусмотренных разделом 1 настоящего договора, </w:t>
      </w:r>
      <w:r w:rsidR="00177FEA" w:rsidRPr="002E4988">
        <w:rPr>
          <w:sz w:val="18"/>
          <w:szCs w:val="18"/>
        </w:rPr>
        <w:t xml:space="preserve">по следующим </w:t>
      </w:r>
      <w:r w:rsidR="00E01FA3">
        <w:rPr>
          <w:sz w:val="18"/>
          <w:szCs w:val="18"/>
        </w:rPr>
        <w:t>дисциплинам</w:t>
      </w:r>
      <w:r w:rsidR="00177FEA" w:rsidRPr="002E4988">
        <w:rPr>
          <w:sz w:val="18"/>
          <w:szCs w:val="18"/>
        </w:rPr>
        <w:t xml:space="preserve"> ________________</w:t>
      </w:r>
      <w:r w:rsidRPr="002E4988">
        <w:rPr>
          <w:sz w:val="18"/>
          <w:szCs w:val="18"/>
        </w:rPr>
        <w:t>в соответствии с учебными планами, в том числе индивидуальными, и расписанием занятий Исполнителя;</w:t>
      </w:r>
    </w:p>
    <w:p w14:paraId="7BF02588" w14:textId="77777777" w:rsidR="00B13D8D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46DCCAAB" w14:textId="77777777" w:rsidR="00B13D8D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lastRenderedPageBreak/>
        <w:t>Принимать от Обучающегося плату за образовательные услуги;</w:t>
      </w:r>
    </w:p>
    <w:p w14:paraId="1F57CA21" w14:textId="77777777" w:rsidR="0079104C" w:rsidRPr="002E4988" w:rsidRDefault="0079104C" w:rsidP="00B13D8D">
      <w:pPr>
        <w:pStyle w:val="af"/>
        <w:numPr>
          <w:ilvl w:val="2"/>
          <w:numId w:val="13"/>
        </w:numPr>
        <w:tabs>
          <w:tab w:val="left" w:pos="709"/>
        </w:tabs>
        <w:ind w:left="0" w:hanging="6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05F21CD3" w14:textId="77777777" w:rsidR="0079104C" w:rsidRPr="002E4988" w:rsidRDefault="0079104C" w:rsidP="0079104C">
      <w:pPr>
        <w:numPr>
          <w:ilvl w:val="1"/>
          <w:numId w:val="8"/>
        </w:numPr>
        <w:tabs>
          <w:tab w:val="left" w:pos="567"/>
        </w:tabs>
        <w:jc w:val="both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Обучающийся обязан:</w:t>
      </w:r>
    </w:p>
    <w:p w14:paraId="34486D0C" w14:textId="77777777" w:rsidR="00B13D8D" w:rsidRPr="002E4988" w:rsidRDefault="0079104C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Своевременно вносить плату за предоставляемые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</w:t>
      </w:r>
      <w:bookmarkStart w:id="3" w:name="Par113"/>
      <w:bookmarkEnd w:id="3"/>
      <w:r w:rsidR="001E6035" w:rsidRPr="002E4988">
        <w:rPr>
          <w:sz w:val="18"/>
          <w:szCs w:val="18"/>
        </w:rPr>
        <w:t>;</w:t>
      </w:r>
    </w:p>
    <w:p w14:paraId="598C2725" w14:textId="41F022D0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Добросовестно осваивать образовательную программу в сроки, установленные учебным планом и локальными актами Университета, посещать все виды занятий и выполнять все виды заданий, предусмотренны</w:t>
      </w:r>
      <w:r w:rsidR="001176CD">
        <w:rPr>
          <w:sz w:val="18"/>
          <w:szCs w:val="18"/>
        </w:rPr>
        <w:t>е</w:t>
      </w:r>
      <w:r w:rsidRPr="002E4988">
        <w:rPr>
          <w:sz w:val="18"/>
          <w:szCs w:val="18"/>
        </w:rPr>
        <w:t xml:space="preserve"> учебным планом, в том числе индивидуальным;</w:t>
      </w:r>
    </w:p>
    <w:p w14:paraId="70C6A2B6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Незамедлительно уведомлять Исполнителя о причинах отсутствия на учебных занятиях, а также о причинах, препятствующих освоению образовательной программы с предоставлением подтверждающих документов;</w:t>
      </w:r>
    </w:p>
    <w:p w14:paraId="0F5D0C04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Соблюдать законодательство Российской Федерации, в том числе требования, установленные в статье 43 Федерального закона «Об образовании в Российской Федерации», а также правила внутреннего распорядка и иные локальные нормативные акты Исполнителя;</w:t>
      </w:r>
    </w:p>
    <w:p w14:paraId="7FA2BE81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Соблюдать технику безопасности и иные специальные правила при прохождении обучения;</w:t>
      </w:r>
    </w:p>
    <w:p w14:paraId="21735EE4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Бережно относится к имуществу Исполнителя, возмещать ущерб, причиненный имуществу Исполнителя в порядке, установленном законодательством;</w:t>
      </w:r>
    </w:p>
    <w:p w14:paraId="620C0666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Уведомлять Исполнителя о смене персональных данных, в том числе адреса проживания, номера контактного телефона, адреса электронной почты;</w:t>
      </w:r>
    </w:p>
    <w:p w14:paraId="025E7264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Уважать человеческое достоинство преподавателей, обучающихся и иных работников Университета, независимо от национальной и религиозной принадлежности, придерживаться общепринятых морально-этических правил;</w:t>
      </w:r>
    </w:p>
    <w:p w14:paraId="7C57190D" w14:textId="77777777" w:rsidR="00B13D8D" w:rsidRPr="002E4988" w:rsidRDefault="00B13D8D" w:rsidP="00B13D8D">
      <w:pPr>
        <w:pStyle w:val="af"/>
        <w:numPr>
          <w:ilvl w:val="2"/>
          <w:numId w:val="14"/>
        </w:numPr>
        <w:tabs>
          <w:tab w:val="left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Своевременно проходить вакцинацию, периодические медицинские осмотры и иные обследования в соответствии с требованиями законодательства РФ.</w:t>
      </w:r>
    </w:p>
    <w:p w14:paraId="346906CE" w14:textId="77777777" w:rsidR="00B13D8D" w:rsidRPr="002E4988" w:rsidRDefault="00B13D8D" w:rsidP="00B13D8D">
      <w:pPr>
        <w:pStyle w:val="af"/>
        <w:tabs>
          <w:tab w:val="left" w:pos="709"/>
        </w:tabs>
        <w:ind w:left="0"/>
        <w:jc w:val="both"/>
        <w:rPr>
          <w:sz w:val="18"/>
          <w:szCs w:val="18"/>
        </w:rPr>
      </w:pPr>
    </w:p>
    <w:p w14:paraId="3C36D9CA" w14:textId="77777777" w:rsidR="00704B3E" w:rsidRPr="002E4988" w:rsidRDefault="00704B3E" w:rsidP="00B13D8D">
      <w:pPr>
        <w:pStyle w:val="af"/>
        <w:widowControl w:val="0"/>
        <w:numPr>
          <w:ilvl w:val="0"/>
          <w:numId w:val="13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Стоимость образовательных у</w:t>
      </w:r>
      <w:r w:rsidR="00496E75" w:rsidRPr="002E4988">
        <w:rPr>
          <w:b/>
          <w:sz w:val="18"/>
          <w:szCs w:val="18"/>
        </w:rPr>
        <w:t>слуг, сроки и порядок их оплаты</w:t>
      </w:r>
    </w:p>
    <w:p w14:paraId="1F4DE2C4" w14:textId="77777777" w:rsidR="00704B3E" w:rsidRPr="002E4988" w:rsidRDefault="00704B3E" w:rsidP="00704B3E">
      <w:pPr>
        <w:pStyle w:val="af"/>
        <w:numPr>
          <w:ilvl w:val="0"/>
          <w:numId w:val="1"/>
        </w:numPr>
        <w:jc w:val="both"/>
        <w:rPr>
          <w:sz w:val="18"/>
          <w:szCs w:val="18"/>
        </w:rPr>
      </w:pPr>
      <w:r w:rsidRPr="002E4988">
        <w:rPr>
          <w:color w:val="000000"/>
          <w:sz w:val="18"/>
          <w:szCs w:val="18"/>
        </w:rPr>
        <w:t xml:space="preserve">Полная стоимость образовательных услуг за весь период обучения Обучающегося составляет ______________ рублей, </w:t>
      </w:r>
      <w:r w:rsidRPr="002E4988">
        <w:rPr>
          <w:sz w:val="18"/>
          <w:szCs w:val="18"/>
        </w:rPr>
        <w:t xml:space="preserve">НДС не облагается согласно подп. 14 п. 2 ст. 149 Налогового кодекса Российской Федерации. </w:t>
      </w:r>
    </w:p>
    <w:p w14:paraId="0A013E84" w14:textId="77777777" w:rsidR="00704B3E" w:rsidRPr="002E4988" w:rsidRDefault="00704B3E" w:rsidP="00704B3E">
      <w:pPr>
        <w:pStyle w:val="af"/>
        <w:numPr>
          <w:ilvl w:val="0"/>
          <w:numId w:val="1"/>
        </w:numPr>
        <w:jc w:val="both"/>
        <w:rPr>
          <w:sz w:val="18"/>
          <w:szCs w:val="18"/>
        </w:rPr>
      </w:pPr>
      <w:r w:rsidRPr="002E4988">
        <w:rPr>
          <w:sz w:val="18"/>
          <w:szCs w:val="18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период;</w:t>
      </w:r>
    </w:p>
    <w:p w14:paraId="6CC8021A" w14:textId="77777777" w:rsidR="00704B3E" w:rsidRPr="002E4988" w:rsidRDefault="00704B3E" w:rsidP="00704B3E">
      <w:pPr>
        <w:pStyle w:val="af"/>
        <w:numPr>
          <w:ilvl w:val="0"/>
          <w:numId w:val="1"/>
        </w:numPr>
        <w:jc w:val="both"/>
        <w:rPr>
          <w:sz w:val="18"/>
          <w:szCs w:val="18"/>
        </w:rPr>
      </w:pPr>
      <w:r w:rsidRPr="002E4988">
        <w:rPr>
          <w:sz w:val="18"/>
          <w:szCs w:val="18"/>
        </w:rPr>
        <w:t>Изменение стоимости обучения, в случае пересмотра объема предоставляемой образовательной услуги производится путем заключения дополнительного соглашения к настоящему Договору.</w:t>
      </w:r>
    </w:p>
    <w:p w14:paraId="50058978" w14:textId="77777777" w:rsidR="00704B3E" w:rsidRPr="002E4988" w:rsidRDefault="00704B3E" w:rsidP="00704B3E">
      <w:pPr>
        <w:numPr>
          <w:ilvl w:val="0"/>
          <w:numId w:val="1"/>
        </w:numPr>
        <w:tabs>
          <w:tab w:val="num" w:pos="709"/>
        </w:tabs>
        <w:jc w:val="both"/>
        <w:rPr>
          <w:sz w:val="18"/>
          <w:szCs w:val="18"/>
        </w:rPr>
      </w:pPr>
      <w:r w:rsidRPr="002E4988">
        <w:rPr>
          <w:sz w:val="18"/>
          <w:szCs w:val="18"/>
        </w:rPr>
        <w:t>Оплата обучения производится Обучающимся путем безналичного расчета на расчетный счет Исполнителя либо путем внесения наличных денежных средств в кассу Исполнителя, при этом Обучающийся за свой счет оплачивает услуги банков по приему и перечислению денежных средств.</w:t>
      </w:r>
    </w:p>
    <w:p w14:paraId="7F779B54" w14:textId="77777777" w:rsidR="00C200FE" w:rsidRPr="002E4988" w:rsidRDefault="001E6035" w:rsidP="00B13D8D">
      <w:pPr>
        <w:pStyle w:val="af"/>
        <w:numPr>
          <w:ilvl w:val="0"/>
          <w:numId w:val="1"/>
        </w:numPr>
        <w:jc w:val="both"/>
        <w:rPr>
          <w:sz w:val="18"/>
          <w:szCs w:val="18"/>
        </w:rPr>
      </w:pPr>
      <w:r w:rsidRPr="002E4988">
        <w:rPr>
          <w:sz w:val="18"/>
          <w:szCs w:val="18"/>
        </w:rPr>
        <w:t>Обучающийся</w:t>
      </w:r>
      <w:r w:rsidR="00B13D8D" w:rsidRPr="002E4988">
        <w:rPr>
          <w:sz w:val="18"/>
          <w:szCs w:val="18"/>
        </w:rPr>
        <w:t xml:space="preserve"> оплачивает стоимость образовательных услуг единовременно авансовым платежом в размере 100% стоимости обучения в день подписания настоящего Договора.</w:t>
      </w:r>
    </w:p>
    <w:p w14:paraId="2A8EE472" w14:textId="77777777" w:rsidR="00704B3E" w:rsidRPr="002E4988" w:rsidRDefault="00BA124D" w:rsidP="003415D1">
      <w:pPr>
        <w:numPr>
          <w:ilvl w:val="0"/>
          <w:numId w:val="1"/>
        </w:numPr>
        <w:tabs>
          <w:tab w:val="num" w:pos="709"/>
        </w:tabs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Обязанности Обучающегося по оплате обучения считаются исполненными в момент поступления денежных средств на расчетный счет Исполнителя. </w:t>
      </w:r>
    </w:p>
    <w:p w14:paraId="46DEB7DD" w14:textId="77777777" w:rsidR="003415D1" w:rsidRPr="002E4988" w:rsidRDefault="003415D1" w:rsidP="003415D1">
      <w:pPr>
        <w:pStyle w:val="af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b/>
          <w:sz w:val="18"/>
          <w:szCs w:val="18"/>
        </w:rPr>
      </w:pPr>
      <w:r w:rsidRPr="002E4988">
        <w:rPr>
          <w:sz w:val="18"/>
          <w:szCs w:val="18"/>
        </w:rPr>
        <w:t>Денежные средства, внесенные во исполнение условий настоящего Договора, при отчислении Обучающегося подлежат возврату за вычетом понесенных Исполнителем расходов по организации и проведению образовательного процесса. Возврат денежных средств осуществляется Исполнителем на основании письменного заявления Обучающегося.</w:t>
      </w:r>
    </w:p>
    <w:p w14:paraId="694079F1" w14:textId="77777777" w:rsidR="003415D1" w:rsidRPr="002E4988" w:rsidRDefault="003415D1" w:rsidP="003415D1">
      <w:pPr>
        <w:jc w:val="both"/>
        <w:rPr>
          <w:sz w:val="18"/>
          <w:szCs w:val="18"/>
        </w:rPr>
      </w:pPr>
    </w:p>
    <w:p w14:paraId="6992F887" w14:textId="77777777" w:rsidR="00704B3E" w:rsidRPr="002E4988" w:rsidRDefault="00704B3E" w:rsidP="00B13D8D">
      <w:pPr>
        <w:pStyle w:val="af"/>
        <w:widowControl w:val="0"/>
        <w:numPr>
          <w:ilvl w:val="0"/>
          <w:numId w:val="13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Порядок изменения и расторжения Договора</w:t>
      </w:r>
    </w:p>
    <w:p w14:paraId="4655350D" w14:textId="77777777" w:rsidR="00B13D8D" w:rsidRPr="002E4988" w:rsidRDefault="000175B7" w:rsidP="000175B7">
      <w:pPr>
        <w:pStyle w:val="af"/>
        <w:widowControl w:val="0"/>
        <w:numPr>
          <w:ilvl w:val="1"/>
          <w:numId w:val="16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DE0FDAD" w14:textId="77777777" w:rsidR="00B13D8D" w:rsidRPr="002E4988" w:rsidRDefault="000175B7" w:rsidP="000175B7">
      <w:pPr>
        <w:pStyle w:val="af"/>
        <w:widowControl w:val="0"/>
        <w:numPr>
          <w:ilvl w:val="1"/>
          <w:numId w:val="16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Настоящий Договор может быть расторгнут по соглашению Сторон.</w:t>
      </w:r>
    </w:p>
    <w:p w14:paraId="4B70BA67" w14:textId="77777777" w:rsidR="000175B7" w:rsidRPr="002E4988" w:rsidRDefault="000175B7" w:rsidP="000175B7">
      <w:pPr>
        <w:pStyle w:val="af"/>
        <w:widowControl w:val="0"/>
        <w:numPr>
          <w:ilvl w:val="1"/>
          <w:numId w:val="16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Настоящий Договор может быть расторгнут по инициативе Исполнителя в одностороннем порядке в следующих случаях:</w:t>
      </w:r>
    </w:p>
    <w:p w14:paraId="3EABD21E" w14:textId="77777777" w:rsidR="00814AC2" w:rsidRPr="002E4988" w:rsidRDefault="00B13D8D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>Установление</w:t>
      </w:r>
      <w:r w:rsidR="000175B7" w:rsidRPr="002E4988">
        <w:rPr>
          <w:color w:val="000000"/>
          <w:sz w:val="18"/>
          <w:szCs w:val="18"/>
        </w:rPr>
        <w:t xml:space="preserve"> нарушения порядка приема в Университет, повлекшего по вине Обучающегося его незаконное зачисление;</w:t>
      </w:r>
    </w:p>
    <w:p w14:paraId="60A8946D" w14:textId="77777777" w:rsidR="00814AC2" w:rsidRPr="002E4988" w:rsidRDefault="000175B7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>Невыполнение Обучающимся обязанностей по добросовестному освоению образовательной программы и выполнению учебного плана;</w:t>
      </w:r>
    </w:p>
    <w:p w14:paraId="3E52F709" w14:textId="77777777" w:rsidR="00814AC2" w:rsidRPr="002E4988" w:rsidRDefault="00B13D8D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>Применение к обучающемуся отчисления как меры дисциплинарного взыскания;</w:t>
      </w:r>
    </w:p>
    <w:p w14:paraId="0FDBDB28" w14:textId="77777777" w:rsidR="00814AC2" w:rsidRPr="002E4988" w:rsidRDefault="00814AC2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Обучающегося;</w:t>
      </w:r>
    </w:p>
    <w:p w14:paraId="00733A91" w14:textId="77777777" w:rsidR="00814AC2" w:rsidRPr="002E4988" w:rsidRDefault="00814AC2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>Просрочка оплаты стоимости платных образовательных услуг в соответствии с пунктом 3.5. настоящего Договора;</w:t>
      </w:r>
    </w:p>
    <w:p w14:paraId="5F9A8685" w14:textId="77777777" w:rsidR="000175B7" w:rsidRPr="002E4988" w:rsidRDefault="000175B7" w:rsidP="00814AC2">
      <w:pPr>
        <w:pStyle w:val="af"/>
        <w:widowControl w:val="0"/>
        <w:numPr>
          <w:ilvl w:val="1"/>
          <w:numId w:val="16"/>
        </w:numPr>
        <w:autoSpaceDE w:val="0"/>
        <w:autoSpaceDN w:val="0"/>
        <w:adjustRightInd w:val="0"/>
        <w:ind w:left="709" w:hanging="709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Действие настоящего договора прекращается досрочно:</w:t>
      </w:r>
    </w:p>
    <w:p w14:paraId="46277ED9" w14:textId="77777777" w:rsidR="00814AC2" w:rsidRPr="002E4988" w:rsidRDefault="00814AC2" w:rsidP="00814AC2">
      <w:pPr>
        <w:pStyle w:val="af"/>
        <w:numPr>
          <w:ilvl w:val="2"/>
          <w:numId w:val="16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По обстоятельствам, не зависящим от воли Сторон, в том числе, в случае ликвидации Исполнителя;</w:t>
      </w:r>
    </w:p>
    <w:p w14:paraId="416F5708" w14:textId="5DFB2E84" w:rsidR="00366665" w:rsidRPr="00C44B70" w:rsidRDefault="00CB1FD7" w:rsidP="00CB1FD7">
      <w:pPr>
        <w:pStyle w:val="af"/>
        <w:widowControl w:val="0"/>
        <w:numPr>
          <w:ilvl w:val="2"/>
          <w:numId w:val="16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366665">
        <w:rPr>
          <w:sz w:val="18"/>
          <w:szCs w:val="18"/>
        </w:rPr>
        <w:t xml:space="preserve">По инициативе Обучающегося. </w:t>
      </w:r>
      <w:r w:rsidR="00366665" w:rsidRPr="00DB7795">
        <w:rPr>
          <w:sz w:val="18"/>
          <w:szCs w:val="18"/>
        </w:rPr>
        <w:t xml:space="preserve">Обучающийся вправе отказаться от исполнения настоящего Договора при условии оплаты Исполнителю фактически понесенных </w:t>
      </w:r>
      <w:r w:rsidR="00366665" w:rsidRPr="00CA1256">
        <w:rPr>
          <w:sz w:val="18"/>
          <w:szCs w:val="18"/>
        </w:rPr>
        <w:t>им расходов</w:t>
      </w:r>
      <w:r w:rsidR="00C44B70">
        <w:rPr>
          <w:sz w:val="18"/>
          <w:szCs w:val="18"/>
        </w:rPr>
        <w:t xml:space="preserve">, </w:t>
      </w:r>
      <w:r w:rsidR="00C44B70" w:rsidRPr="00C44B70">
        <w:rPr>
          <w:sz w:val="18"/>
          <w:szCs w:val="18"/>
        </w:rPr>
        <w:t>пропорционально объему оказанных услуг только за целые меся</w:t>
      </w:r>
      <w:r w:rsidR="00DF32B6">
        <w:rPr>
          <w:sz w:val="18"/>
          <w:szCs w:val="18"/>
        </w:rPr>
        <w:t>цы, входящие в расчетный период;</w:t>
      </w:r>
    </w:p>
    <w:p w14:paraId="32E36B53" w14:textId="0CD0DBB4" w:rsidR="00814AC2" w:rsidRPr="00366665" w:rsidRDefault="00814AC2" w:rsidP="00C157AA">
      <w:pPr>
        <w:pStyle w:val="af"/>
        <w:numPr>
          <w:ilvl w:val="2"/>
          <w:numId w:val="16"/>
        </w:numPr>
        <w:autoSpaceDE w:val="0"/>
        <w:autoSpaceDN w:val="0"/>
        <w:adjustRightInd w:val="0"/>
        <w:ind w:left="0" w:firstLine="0"/>
        <w:jc w:val="both"/>
        <w:rPr>
          <w:sz w:val="18"/>
          <w:szCs w:val="18"/>
        </w:rPr>
      </w:pPr>
      <w:r w:rsidRPr="00366665">
        <w:rPr>
          <w:sz w:val="18"/>
          <w:szCs w:val="18"/>
        </w:rPr>
        <w:t>По обстоятельствам, изложенным в пункте 4.3. настоящего Договора.</w:t>
      </w:r>
    </w:p>
    <w:p w14:paraId="599922FF" w14:textId="367486D3" w:rsidR="000175B7" w:rsidRPr="002E4988" w:rsidRDefault="000175B7" w:rsidP="00FD0AD6">
      <w:pPr>
        <w:pStyle w:val="af"/>
        <w:numPr>
          <w:ilvl w:val="1"/>
          <w:numId w:val="16"/>
        </w:numPr>
        <w:autoSpaceDE w:val="0"/>
        <w:autoSpaceDN w:val="0"/>
        <w:adjustRightInd w:val="0"/>
        <w:ind w:left="709" w:hanging="709"/>
        <w:jc w:val="both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 xml:space="preserve">Договор считается расторгнутым с даты </w:t>
      </w:r>
      <w:r w:rsidR="005A6299" w:rsidRPr="00366665">
        <w:rPr>
          <w:color w:val="000000"/>
          <w:sz w:val="18"/>
          <w:szCs w:val="18"/>
        </w:rPr>
        <w:t>отчисления Обучающегося</w:t>
      </w:r>
      <w:r w:rsidRPr="002E4988">
        <w:rPr>
          <w:color w:val="000000"/>
          <w:sz w:val="18"/>
          <w:szCs w:val="18"/>
        </w:rPr>
        <w:t>.</w:t>
      </w:r>
    </w:p>
    <w:p w14:paraId="62E0744A" w14:textId="77777777" w:rsidR="00704B3E" w:rsidRPr="002E4988" w:rsidRDefault="00704B3E" w:rsidP="00704B3E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57DA2B0D" w14:textId="77777777" w:rsidR="00704B3E" w:rsidRPr="002E4988" w:rsidRDefault="00704B3E" w:rsidP="00B13D8D">
      <w:pPr>
        <w:pStyle w:val="af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Ответственн</w:t>
      </w:r>
      <w:r w:rsidR="000175B7" w:rsidRPr="002E4988">
        <w:rPr>
          <w:b/>
          <w:sz w:val="18"/>
          <w:szCs w:val="18"/>
        </w:rPr>
        <w:t>ость Исполнителя и Обучающегося</w:t>
      </w:r>
    </w:p>
    <w:p w14:paraId="67B26856" w14:textId="77777777" w:rsidR="00CE22B7" w:rsidRPr="002E4988" w:rsidRDefault="00B225D5" w:rsidP="00B225D5">
      <w:pPr>
        <w:pStyle w:val="af"/>
        <w:numPr>
          <w:ilvl w:val="1"/>
          <w:numId w:val="16"/>
        </w:numPr>
        <w:tabs>
          <w:tab w:val="left" w:pos="567"/>
          <w:tab w:val="num" w:pos="709"/>
        </w:tabs>
        <w:ind w:left="0" w:firstLine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259AA8C" w14:textId="77777777" w:rsidR="00B225D5" w:rsidRPr="002E4988" w:rsidRDefault="00B225D5" w:rsidP="00B225D5">
      <w:pPr>
        <w:pStyle w:val="af"/>
        <w:numPr>
          <w:ilvl w:val="1"/>
          <w:numId w:val="16"/>
        </w:numPr>
        <w:tabs>
          <w:tab w:val="left" w:pos="567"/>
          <w:tab w:val="num" w:pos="709"/>
        </w:tabs>
        <w:ind w:left="0" w:firstLine="0"/>
        <w:jc w:val="both"/>
        <w:rPr>
          <w:sz w:val="18"/>
          <w:szCs w:val="18"/>
        </w:rPr>
      </w:pPr>
      <w:r w:rsidRPr="002E4988">
        <w:rPr>
          <w:rFonts w:eastAsia="Calibri"/>
          <w:sz w:val="18"/>
          <w:szCs w:val="18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Обучающийся вправе по своему выбору потребовать:</w:t>
      </w:r>
    </w:p>
    <w:p w14:paraId="04F087A4" w14:textId="77777777" w:rsidR="00CE22B7" w:rsidRPr="002E4988" w:rsidRDefault="00B225D5" w:rsidP="00CE22B7">
      <w:pPr>
        <w:pStyle w:val="af"/>
        <w:numPr>
          <w:ilvl w:val="2"/>
          <w:numId w:val="16"/>
        </w:numPr>
        <w:tabs>
          <w:tab w:val="num" w:pos="567"/>
        </w:tabs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Безвозмездного оказания образовательной услуги;</w:t>
      </w:r>
    </w:p>
    <w:p w14:paraId="1A905CB2" w14:textId="77777777" w:rsidR="00CE22B7" w:rsidRPr="002E4988" w:rsidRDefault="00B225D5" w:rsidP="00CE22B7">
      <w:pPr>
        <w:pStyle w:val="af"/>
        <w:numPr>
          <w:ilvl w:val="2"/>
          <w:numId w:val="16"/>
        </w:numPr>
        <w:tabs>
          <w:tab w:val="num" w:pos="567"/>
        </w:tabs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Соразмерного уменьшения стоимости оказанной образовательной услуги;</w:t>
      </w:r>
    </w:p>
    <w:p w14:paraId="2F40E265" w14:textId="77777777" w:rsidR="00B225D5" w:rsidRPr="002E4988" w:rsidRDefault="00B225D5" w:rsidP="00CE22B7">
      <w:pPr>
        <w:pStyle w:val="af"/>
        <w:numPr>
          <w:ilvl w:val="2"/>
          <w:numId w:val="16"/>
        </w:numPr>
        <w:tabs>
          <w:tab w:val="num" w:pos="567"/>
        </w:tabs>
        <w:ind w:left="0" w:hanging="11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73A0C57" w14:textId="6B27793C" w:rsidR="00A20678" w:rsidRPr="002E4988" w:rsidRDefault="00B225D5" w:rsidP="00B225D5">
      <w:pPr>
        <w:pStyle w:val="af"/>
        <w:numPr>
          <w:ilvl w:val="1"/>
          <w:numId w:val="16"/>
        </w:numPr>
        <w:tabs>
          <w:tab w:val="left" w:pos="567"/>
          <w:tab w:val="num" w:pos="709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 xml:space="preserve">Обучающийся вправе отказаться от исполнения Договора и потребовать полного возмещения убытков, если в </w:t>
      </w:r>
      <w:r w:rsidR="00D77DFC" w:rsidRPr="002E4988">
        <w:rPr>
          <w:rFonts w:eastAsia="Calibri"/>
          <w:sz w:val="18"/>
          <w:szCs w:val="18"/>
        </w:rPr>
        <w:t xml:space="preserve">срок </w:t>
      </w:r>
      <w:r w:rsidR="001176CD">
        <w:rPr>
          <w:rFonts w:eastAsia="Calibri"/>
          <w:sz w:val="18"/>
          <w:szCs w:val="18"/>
        </w:rPr>
        <w:t xml:space="preserve">по истечении </w:t>
      </w:r>
      <w:r w:rsidR="00B10F30">
        <w:rPr>
          <w:rFonts w:eastAsia="Calibri"/>
          <w:sz w:val="18"/>
          <w:szCs w:val="18"/>
        </w:rPr>
        <w:t xml:space="preserve">1 </w:t>
      </w:r>
      <w:r w:rsidR="001176CD">
        <w:rPr>
          <w:rFonts w:eastAsia="Calibri"/>
          <w:sz w:val="18"/>
          <w:szCs w:val="18"/>
        </w:rPr>
        <w:t>месяца</w:t>
      </w:r>
      <w:r w:rsidR="00D77DFC" w:rsidRPr="002E4988">
        <w:rPr>
          <w:rFonts w:eastAsia="Calibri"/>
          <w:sz w:val="18"/>
          <w:szCs w:val="18"/>
        </w:rPr>
        <w:t xml:space="preserve"> </w:t>
      </w:r>
      <w:r w:rsidRPr="002E4988">
        <w:rPr>
          <w:rFonts w:eastAsia="Calibri"/>
          <w:sz w:val="18"/>
          <w:szCs w:val="18"/>
        </w:rPr>
        <w:t>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8F842AB" w14:textId="77777777" w:rsidR="00474D22" w:rsidRPr="002E4988" w:rsidRDefault="00B225D5" w:rsidP="00B225D5">
      <w:pPr>
        <w:pStyle w:val="af"/>
        <w:numPr>
          <w:ilvl w:val="1"/>
          <w:numId w:val="16"/>
        </w:numPr>
        <w:tabs>
          <w:tab w:val="left" w:pos="567"/>
          <w:tab w:val="num" w:pos="709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lastRenderedPageBreak/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 вправе по своему выбору:</w:t>
      </w:r>
    </w:p>
    <w:p w14:paraId="27226487" w14:textId="77777777" w:rsidR="00474D22" w:rsidRPr="002E4988" w:rsidRDefault="00B225D5" w:rsidP="00474D22">
      <w:pPr>
        <w:pStyle w:val="af"/>
        <w:numPr>
          <w:ilvl w:val="2"/>
          <w:numId w:val="16"/>
        </w:numPr>
        <w:tabs>
          <w:tab w:val="num" w:pos="0"/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D7750AD" w14:textId="77777777" w:rsidR="00474D22" w:rsidRPr="002E4988" w:rsidRDefault="00B225D5" w:rsidP="00474D22">
      <w:pPr>
        <w:pStyle w:val="af"/>
        <w:numPr>
          <w:ilvl w:val="2"/>
          <w:numId w:val="16"/>
        </w:numPr>
        <w:tabs>
          <w:tab w:val="num" w:pos="0"/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55F018C" w14:textId="77777777" w:rsidR="00474D22" w:rsidRPr="002E4988" w:rsidRDefault="00B225D5" w:rsidP="00474D22">
      <w:pPr>
        <w:pStyle w:val="af"/>
        <w:numPr>
          <w:ilvl w:val="2"/>
          <w:numId w:val="16"/>
        </w:numPr>
        <w:tabs>
          <w:tab w:val="num" w:pos="0"/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Потребовать уменьшения стоимости образовательной услуги;</w:t>
      </w:r>
    </w:p>
    <w:p w14:paraId="78CB25B5" w14:textId="77777777" w:rsidR="00474D22" w:rsidRPr="002E4988" w:rsidRDefault="00B225D5" w:rsidP="00474D22">
      <w:pPr>
        <w:pStyle w:val="af"/>
        <w:numPr>
          <w:ilvl w:val="2"/>
          <w:numId w:val="16"/>
        </w:numPr>
        <w:tabs>
          <w:tab w:val="num" w:pos="0"/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Расторгнуть Договор.</w:t>
      </w:r>
    </w:p>
    <w:p w14:paraId="24728665" w14:textId="77777777" w:rsidR="00474D22" w:rsidRPr="002E4988" w:rsidRDefault="00B225D5" w:rsidP="00C44B70">
      <w:pPr>
        <w:pStyle w:val="af"/>
        <w:numPr>
          <w:ilvl w:val="1"/>
          <w:numId w:val="16"/>
        </w:numPr>
        <w:tabs>
          <w:tab w:val="left" w:pos="0"/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rFonts w:eastAsia="Calibri"/>
          <w:sz w:val="18"/>
          <w:szCs w:val="18"/>
        </w:rPr>
        <w:t>Обучающийся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589A8B0F" w14:textId="77777777" w:rsidR="00474D22" w:rsidRPr="002E4988" w:rsidRDefault="00B225D5" w:rsidP="00474D22">
      <w:pPr>
        <w:pStyle w:val="af"/>
        <w:numPr>
          <w:ilvl w:val="1"/>
          <w:numId w:val="16"/>
        </w:numPr>
        <w:tabs>
          <w:tab w:val="left" w:pos="567"/>
        </w:tabs>
        <w:ind w:left="0" w:firstLine="0"/>
        <w:jc w:val="both"/>
        <w:rPr>
          <w:rFonts w:eastAsia="Calibri"/>
          <w:sz w:val="18"/>
          <w:szCs w:val="18"/>
        </w:rPr>
      </w:pPr>
      <w:r w:rsidRPr="002E4988">
        <w:rPr>
          <w:color w:val="000000"/>
          <w:sz w:val="18"/>
          <w:szCs w:val="18"/>
        </w:rPr>
        <w:t>В случае нарушения сроков оплаты услуги Исполнитель вправе потребовать уплаты неустойки (процентов) на сумму долга в размере, определяемом ключевой ставкой Банка России, действовавшей в соответствующие периоды</w:t>
      </w:r>
      <w:r w:rsidRPr="002E4988">
        <w:rPr>
          <w:snapToGrid w:val="0"/>
          <w:sz w:val="18"/>
          <w:szCs w:val="18"/>
        </w:rPr>
        <w:t>.</w:t>
      </w:r>
    </w:p>
    <w:p w14:paraId="3BD5AB65" w14:textId="77777777" w:rsidR="00704B3E" w:rsidRPr="002E4988" w:rsidRDefault="00704B3E" w:rsidP="00704B3E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</w:p>
    <w:p w14:paraId="0F1D1F94" w14:textId="77777777" w:rsidR="00474D22" w:rsidRPr="002E4988" w:rsidRDefault="00704B3E" w:rsidP="00474D22">
      <w:pPr>
        <w:pStyle w:val="af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Срок действия Договора</w:t>
      </w:r>
    </w:p>
    <w:p w14:paraId="6B513B18" w14:textId="77777777" w:rsidR="00704B3E" w:rsidRPr="002E4988" w:rsidRDefault="00704B3E" w:rsidP="002F51EF">
      <w:pPr>
        <w:pStyle w:val="af"/>
        <w:widowControl w:val="0"/>
        <w:numPr>
          <w:ilvl w:val="1"/>
          <w:numId w:val="16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18"/>
          <w:szCs w:val="18"/>
        </w:rPr>
      </w:pPr>
      <w:r w:rsidRPr="002E4988">
        <w:rPr>
          <w:sz w:val="18"/>
          <w:szCs w:val="18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654E8C1" w14:textId="77777777" w:rsidR="00704B3E" w:rsidRPr="002E4988" w:rsidRDefault="00704B3E" w:rsidP="00704B3E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271F048" w14:textId="77777777" w:rsidR="00704B3E" w:rsidRPr="002E4988" w:rsidRDefault="00704B3E" w:rsidP="00474D22">
      <w:pPr>
        <w:pStyle w:val="af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bookmarkStart w:id="4" w:name="Par158"/>
      <w:bookmarkEnd w:id="4"/>
      <w:r w:rsidRPr="002E4988">
        <w:rPr>
          <w:b/>
          <w:sz w:val="18"/>
          <w:szCs w:val="18"/>
        </w:rPr>
        <w:t>Заключительные положения</w:t>
      </w:r>
    </w:p>
    <w:p w14:paraId="081BCE87" w14:textId="77777777" w:rsidR="00474D22" w:rsidRPr="002E4988" w:rsidRDefault="00FB2ACC" w:rsidP="004E3098">
      <w:pPr>
        <w:pStyle w:val="af"/>
        <w:numPr>
          <w:ilvl w:val="1"/>
          <w:numId w:val="16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2E4988">
        <w:rPr>
          <w:color w:val="000000"/>
          <w:sz w:val="18"/>
          <w:szCs w:val="18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14:paraId="787366B8" w14:textId="00759A96" w:rsidR="005A6299" w:rsidRPr="00366665" w:rsidRDefault="004E3098" w:rsidP="004E3098">
      <w:pPr>
        <w:pStyle w:val="af"/>
        <w:numPr>
          <w:ilvl w:val="1"/>
          <w:numId w:val="16"/>
        </w:numPr>
        <w:tabs>
          <w:tab w:val="left" w:pos="567"/>
        </w:tabs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</w:t>
      </w:r>
      <w:r w:rsidR="005A6299" w:rsidRPr="00366665">
        <w:rPr>
          <w:color w:val="000000"/>
          <w:sz w:val="18"/>
          <w:szCs w:val="18"/>
        </w:rPr>
        <w:t xml:space="preserve">Место исполнения договора: г. Санкт-Петербург, ул. </w:t>
      </w:r>
      <w:proofErr w:type="spellStart"/>
      <w:r w:rsidR="005A6299" w:rsidRPr="00366665">
        <w:rPr>
          <w:color w:val="000000"/>
          <w:sz w:val="18"/>
          <w:szCs w:val="18"/>
        </w:rPr>
        <w:t>Кирочная</w:t>
      </w:r>
      <w:proofErr w:type="spellEnd"/>
      <w:r w:rsidR="005A6299" w:rsidRPr="00366665">
        <w:rPr>
          <w:color w:val="000000"/>
          <w:sz w:val="18"/>
          <w:szCs w:val="18"/>
        </w:rPr>
        <w:t>, д. 41.</w:t>
      </w:r>
    </w:p>
    <w:p w14:paraId="735E1111" w14:textId="77777777" w:rsidR="00474D22" w:rsidRPr="005A6299" w:rsidRDefault="00FB2ACC" w:rsidP="004E3098">
      <w:pPr>
        <w:pStyle w:val="af"/>
        <w:numPr>
          <w:ilvl w:val="1"/>
          <w:numId w:val="16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5A6299">
        <w:rPr>
          <w:color w:val="000000"/>
          <w:sz w:val="18"/>
          <w:szCs w:val="18"/>
        </w:rPr>
        <w:t xml:space="preserve">Настоящий Договор составлен в </w:t>
      </w:r>
      <w:r w:rsidRPr="005A6299">
        <w:rPr>
          <w:bCs/>
          <w:color w:val="000000"/>
          <w:sz w:val="18"/>
          <w:szCs w:val="18"/>
        </w:rPr>
        <w:t>2</w:t>
      </w:r>
      <w:r w:rsidR="00C77575" w:rsidRPr="005A6299">
        <w:rPr>
          <w:bCs/>
          <w:color w:val="000000"/>
          <w:sz w:val="18"/>
          <w:szCs w:val="18"/>
        </w:rPr>
        <w:t xml:space="preserve"> (двух)</w:t>
      </w:r>
      <w:r w:rsidRPr="005A6299">
        <w:rPr>
          <w:b/>
          <w:bCs/>
          <w:color w:val="000000"/>
          <w:sz w:val="18"/>
          <w:szCs w:val="18"/>
        </w:rPr>
        <w:t xml:space="preserve"> </w:t>
      </w:r>
      <w:r w:rsidRPr="005A6299">
        <w:rPr>
          <w:color w:val="000000"/>
          <w:sz w:val="18"/>
          <w:szCs w:val="18"/>
        </w:rPr>
        <w:t xml:space="preserve"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7AC1B8C7" w14:textId="77777777" w:rsidR="00FB2ACC" w:rsidRPr="006E6734" w:rsidRDefault="00FB2ACC" w:rsidP="004E3098">
      <w:pPr>
        <w:pStyle w:val="af"/>
        <w:numPr>
          <w:ilvl w:val="1"/>
          <w:numId w:val="16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color w:val="000000"/>
          <w:sz w:val="18"/>
          <w:szCs w:val="18"/>
        </w:rPr>
      </w:pPr>
      <w:r w:rsidRPr="002E4988">
        <w:rPr>
          <w:sz w:val="18"/>
          <w:szCs w:val="18"/>
        </w:rPr>
        <w:t>Изменения Договора оформляются дополнительными соглашениями к Договору.</w:t>
      </w:r>
    </w:p>
    <w:p w14:paraId="3128B6D6" w14:textId="3AB8248A" w:rsidR="006E6734" w:rsidRPr="00366665" w:rsidRDefault="004E3098" w:rsidP="004E3098">
      <w:pPr>
        <w:pStyle w:val="af"/>
        <w:numPr>
          <w:ilvl w:val="1"/>
          <w:numId w:val="16"/>
        </w:numPr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</w:t>
      </w:r>
      <w:r w:rsidR="006E6734" w:rsidRPr="00366665">
        <w:rPr>
          <w:color w:val="000000"/>
          <w:sz w:val="18"/>
          <w:szCs w:val="18"/>
        </w:rPr>
        <w:t>Настоящий Договор считается заключенным со дня его подписания всеми Сторонами.</w:t>
      </w:r>
    </w:p>
    <w:p w14:paraId="6A0DDEC9" w14:textId="77777777" w:rsidR="006E6734" w:rsidRPr="002E4988" w:rsidRDefault="006E6734" w:rsidP="004E3098">
      <w:pPr>
        <w:pStyle w:val="af"/>
        <w:tabs>
          <w:tab w:val="left" w:pos="567"/>
        </w:tabs>
        <w:autoSpaceDE w:val="0"/>
        <w:autoSpaceDN w:val="0"/>
        <w:adjustRightInd w:val="0"/>
        <w:ind w:left="0"/>
        <w:jc w:val="both"/>
        <w:rPr>
          <w:color w:val="000000"/>
          <w:sz w:val="18"/>
          <w:szCs w:val="18"/>
        </w:rPr>
      </w:pPr>
    </w:p>
    <w:p w14:paraId="74DA9104" w14:textId="77777777" w:rsidR="00704B3E" w:rsidRPr="002E4988" w:rsidRDefault="00704B3E" w:rsidP="00704B3E">
      <w:pPr>
        <w:pStyle w:val="2"/>
        <w:tabs>
          <w:tab w:val="num" w:pos="709"/>
        </w:tabs>
        <w:spacing w:after="0" w:line="240" w:lineRule="auto"/>
        <w:ind w:left="0"/>
        <w:jc w:val="both"/>
        <w:rPr>
          <w:snapToGrid w:val="0"/>
          <w:sz w:val="18"/>
          <w:szCs w:val="18"/>
        </w:rPr>
      </w:pPr>
    </w:p>
    <w:p w14:paraId="7FFA47DA" w14:textId="77777777" w:rsidR="00683C94" w:rsidRPr="002E4988" w:rsidRDefault="00683C94" w:rsidP="00474D22">
      <w:pPr>
        <w:pStyle w:val="af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outlineLvl w:val="1"/>
        <w:rPr>
          <w:b/>
          <w:sz w:val="18"/>
          <w:szCs w:val="18"/>
        </w:rPr>
      </w:pPr>
      <w:r w:rsidRPr="002E4988">
        <w:rPr>
          <w:b/>
          <w:sz w:val="18"/>
          <w:szCs w:val="18"/>
        </w:rPr>
        <w:t>Адреса и реквизиты Сторон</w:t>
      </w:r>
    </w:p>
    <w:p w14:paraId="3FA36AB6" w14:textId="77777777" w:rsidR="00BC16FB" w:rsidRPr="002E4988" w:rsidRDefault="00F25DF9" w:rsidP="00474D22">
      <w:pPr>
        <w:pStyle w:val="af"/>
        <w:widowControl w:val="0"/>
        <w:numPr>
          <w:ilvl w:val="1"/>
          <w:numId w:val="16"/>
        </w:numPr>
        <w:tabs>
          <w:tab w:val="left" w:pos="567"/>
        </w:tabs>
        <w:ind w:left="0" w:firstLine="0"/>
        <w:jc w:val="both"/>
        <w:rPr>
          <w:sz w:val="18"/>
          <w:szCs w:val="18"/>
        </w:rPr>
      </w:pPr>
      <w:bookmarkStart w:id="5" w:name="Par198"/>
      <w:bookmarkEnd w:id="5"/>
      <w:r w:rsidRPr="002E4988">
        <w:rPr>
          <w:b/>
          <w:sz w:val="18"/>
          <w:szCs w:val="18"/>
        </w:rPr>
        <w:t>Исполнитель</w:t>
      </w:r>
      <w:r w:rsidRPr="002E4988">
        <w:rPr>
          <w:sz w:val="18"/>
          <w:szCs w:val="18"/>
        </w:rPr>
        <w:t xml:space="preserve">: </w:t>
      </w:r>
      <w:r w:rsidR="00BC16FB" w:rsidRPr="002E4988">
        <w:rPr>
          <w:sz w:val="18"/>
          <w:szCs w:val="18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</w:r>
      <w:r w:rsidR="00BC16FB" w:rsidRPr="002E4988">
        <w:rPr>
          <w:b/>
          <w:sz w:val="18"/>
          <w:szCs w:val="18"/>
        </w:rPr>
        <w:t xml:space="preserve"> </w:t>
      </w:r>
      <w:bookmarkStart w:id="6" w:name="CompanyName"/>
      <w:r w:rsidR="00BC16FB" w:rsidRPr="002E4988">
        <w:rPr>
          <w:b/>
          <w:sz w:val="18"/>
          <w:szCs w:val="18"/>
        </w:rPr>
        <w:t>(</w:t>
      </w:r>
      <w:r w:rsidR="00BC16FB" w:rsidRPr="002E4988">
        <w:rPr>
          <w:sz w:val="18"/>
          <w:szCs w:val="18"/>
        </w:rPr>
        <w:fldChar w:fldCharType="begin">
          <w:ffData>
            <w:name w:val="CompanyName"/>
            <w:enabled/>
            <w:calcOnExit w:val="0"/>
            <w:textInput/>
          </w:ffData>
        </w:fldChar>
      </w:r>
      <w:r w:rsidR="00BC16FB" w:rsidRPr="002E4988">
        <w:rPr>
          <w:sz w:val="18"/>
          <w:szCs w:val="18"/>
        </w:rPr>
        <w:instrText xml:space="preserve"> FORMTEXT </w:instrText>
      </w:r>
      <w:r w:rsidR="00BC16FB" w:rsidRPr="002E4988">
        <w:rPr>
          <w:sz w:val="18"/>
          <w:szCs w:val="18"/>
        </w:rPr>
      </w:r>
      <w:r w:rsidR="00BC16FB" w:rsidRPr="002E4988">
        <w:rPr>
          <w:sz w:val="18"/>
          <w:szCs w:val="18"/>
        </w:rPr>
        <w:fldChar w:fldCharType="separate"/>
      </w:r>
      <w:r w:rsidR="00BC16FB" w:rsidRPr="002E4988">
        <w:rPr>
          <w:sz w:val="18"/>
          <w:szCs w:val="18"/>
        </w:rPr>
        <w:t>ФГБОУ ВО СЗГМУ им. И.И. Мечникова Минздрава России</w:t>
      </w:r>
      <w:r w:rsidR="00BC16FB" w:rsidRPr="002E4988">
        <w:rPr>
          <w:sz w:val="18"/>
          <w:szCs w:val="18"/>
        </w:rPr>
        <w:fldChar w:fldCharType="end"/>
      </w:r>
      <w:bookmarkEnd w:id="6"/>
      <w:r w:rsidR="00BC16FB" w:rsidRPr="002E4988">
        <w:rPr>
          <w:sz w:val="18"/>
          <w:szCs w:val="18"/>
        </w:rPr>
        <w:t>)</w:t>
      </w:r>
    </w:p>
    <w:bookmarkStart w:id="7" w:name="CompanyAddress"/>
    <w:p w14:paraId="7B418CF9" w14:textId="77777777" w:rsidR="00BC16FB" w:rsidRPr="002E4988" w:rsidRDefault="00BC16FB" w:rsidP="00DA332A">
      <w:pPr>
        <w:widowControl w:val="0"/>
        <w:jc w:val="both"/>
        <w:rPr>
          <w:sz w:val="18"/>
          <w:szCs w:val="18"/>
        </w:rPr>
      </w:pPr>
      <w:r w:rsidRPr="002E4988">
        <w:rPr>
          <w:sz w:val="18"/>
          <w:szCs w:val="18"/>
        </w:rPr>
        <w:fldChar w:fldCharType="begin">
          <w:ffData>
            <w:name w:val="CompanyAddress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191015, г.Санкт-Петербург, ул.Кирочная, д.41</w:t>
      </w:r>
      <w:r w:rsidRPr="002E4988">
        <w:rPr>
          <w:sz w:val="18"/>
          <w:szCs w:val="18"/>
        </w:rPr>
        <w:fldChar w:fldCharType="end"/>
      </w:r>
      <w:bookmarkEnd w:id="7"/>
      <w:r w:rsidRPr="002E4988">
        <w:rPr>
          <w:sz w:val="18"/>
          <w:szCs w:val="18"/>
        </w:rPr>
        <w:t xml:space="preserve">, тел.: </w:t>
      </w:r>
      <w:bookmarkStart w:id="8" w:name="CompanyTel"/>
      <w:r w:rsidRPr="002E4988">
        <w:rPr>
          <w:sz w:val="18"/>
          <w:szCs w:val="18"/>
        </w:rPr>
        <w:fldChar w:fldCharType="begin">
          <w:ffData>
            <w:name w:val="CompanyTel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(812) 303-50-00</w:t>
      </w:r>
      <w:r w:rsidRPr="002E4988">
        <w:rPr>
          <w:sz w:val="18"/>
          <w:szCs w:val="18"/>
        </w:rPr>
        <w:fldChar w:fldCharType="end"/>
      </w:r>
      <w:bookmarkEnd w:id="8"/>
      <w:r w:rsidRPr="002E4988">
        <w:rPr>
          <w:sz w:val="18"/>
          <w:szCs w:val="18"/>
        </w:rPr>
        <w:t xml:space="preserve">, факс: </w:t>
      </w:r>
      <w:bookmarkStart w:id="9" w:name="CompanyFax"/>
      <w:r w:rsidRPr="002E4988">
        <w:rPr>
          <w:sz w:val="18"/>
          <w:szCs w:val="18"/>
        </w:rPr>
        <w:fldChar w:fldCharType="begin">
          <w:ffData>
            <w:name w:val="CompanyFax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(812) 303-50-35</w:t>
      </w:r>
      <w:r w:rsidRPr="002E4988">
        <w:rPr>
          <w:sz w:val="18"/>
          <w:szCs w:val="18"/>
        </w:rPr>
        <w:fldChar w:fldCharType="end"/>
      </w:r>
      <w:bookmarkEnd w:id="9"/>
      <w:r w:rsidRPr="002E4988">
        <w:rPr>
          <w:sz w:val="18"/>
          <w:szCs w:val="18"/>
        </w:rPr>
        <w:t xml:space="preserve">, электронная почта: </w:t>
      </w:r>
      <w:hyperlink r:id="rId6" w:history="1">
        <w:r w:rsidRPr="002E4988">
          <w:rPr>
            <w:rStyle w:val="af0"/>
            <w:sz w:val="18"/>
            <w:szCs w:val="18"/>
            <w:lang w:val="en-US"/>
          </w:rPr>
          <w:t>dovuz</w:t>
        </w:r>
        <w:r w:rsidRPr="002E4988">
          <w:rPr>
            <w:rStyle w:val="af0"/>
            <w:sz w:val="18"/>
            <w:szCs w:val="18"/>
          </w:rPr>
          <w:t>@</w:t>
        </w:r>
        <w:r w:rsidRPr="002E4988">
          <w:rPr>
            <w:rStyle w:val="af0"/>
            <w:sz w:val="18"/>
            <w:szCs w:val="18"/>
            <w:lang w:val="en-US"/>
          </w:rPr>
          <w:t>szgmu</w:t>
        </w:r>
        <w:r w:rsidRPr="002E4988">
          <w:rPr>
            <w:rStyle w:val="af0"/>
            <w:sz w:val="18"/>
            <w:szCs w:val="18"/>
          </w:rPr>
          <w:t>.</w:t>
        </w:r>
        <w:proofErr w:type="spellStart"/>
        <w:r w:rsidRPr="002E4988">
          <w:rPr>
            <w:rStyle w:val="af0"/>
            <w:sz w:val="18"/>
            <w:szCs w:val="18"/>
            <w:lang w:val="en-US"/>
          </w:rPr>
          <w:t>ru</w:t>
        </w:r>
        <w:proofErr w:type="spellEnd"/>
      </w:hyperlink>
    </w:p>
    <w:p w14:paraId="1CCA29E4" w14:textId="7884A044" w:rsidR="00F25DF9" w:rsidRPr="002E4988" w:rsidRDefault="00BC16FB" w:rsidP="00CE22B7">
      <w:pPr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ИНН </w:t>
      </w:r>
      <w:bookmarkStart w:id="10" w:name="INN_RU"/>
      <w:r w:rsidRPr="002E4988">
        <w:rPr>
          <w:sz w:val="18"/>
          <w:szCs w:val="18"/>
        </w:rPr>
        <w:fldChar w:fldCharType="begin">
          <w:ffData>
            <w:name w:val="INN_RU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7842461679</w:t>
      </w:r>
      <w:r w:rsidRPr="002E4988">
        <w:rPr>
          <w:sz w:val="18"/>
          <w:szCs w:val="18"/>
        </w:rPr>
        <w:fldChar w:fldCharType="end"/>
      </w:r>
      <w:bookmarkEnd w:id="10"/>
      <w:r w:rsidRPr="002E4988">
        <w:rPr>
          <w:sz w:val="18"/>
          <w:szCs w:val="18"/>
        </w:rPr>
        <w:t xml:space="preserve"> КПП </w:t>
      </w:r>
      <w:bookmarkStart w:id="11" w:name="KPP_RU"/>
      <w:r w:rsidRPr="002E4988">
        <w:rPr>
          <w:sz w:val="18"/>
          <w:szCs w:val="18"/>
        </w:rPr>
        <w:fldChar w:fldCharType="begin">
          <w:ffData>
            <w:name w:val="KPP_RU"/>
            <w:enabled/>
            <w:calcOnExit w:val="0"/>
            <w:textInput/>
          </w:ffData>
        </w:fldChar>
      </w:r>
      <w:r w:rsidRPr="002E4988">
        <w:rPr>
          <w:sz w:val="18"/>
          <w:szCs w:val="18"/>
        </w:rPr>
        <w:instrText xml:space="preserve"> FORMTEXT </w:instrText>
      </w:r>
      <w:r w:rsidRPr="002E4988">
        <w:rPr>
          <w:sz w:val="18"/>
          <w:szCs w:val="18"/>
        </w:rPr>
      </w:r>
      <w:r w:rsidRPr="002E4988">
        <w:rPr>
          <w:sz w:val="18"/>
          <w:szCs w:val="18"/>
        </w:rPr>
        <w:fldChar w:fldCharType="separate"/>
      </w:r>
      <w:r w:rsidRPr="002E4988">
        <w:rPr>
          <w:sz w:val="18"/>
          <w:szCs w:val="18"/>
        </w:rPr>
        <w:t>784201001</w:t>
      </w:r>
      <w:r w:rsidRPr="002E4988">
        <w:rPr>
          <w:sz w:val="18"/>
          <w:szCs w:val="18"/>
        </w:rPr>
        <w:fldChar w:fldCharType="end"/>
      </w:r>
      <w:bookmarkEnd w:id="11"/>
      <w:r w:rsidRPr="002E4988">
        <w:rPr>
          <w:sz w:val="18"/>
          <w:szCs w:val="18"/>
        </w:rPr>
        <w:t xml:space="preserve"> Получатель: </w:t>
      </w:r>
      <w:bookmarkStart w:id="12" w:name="BankProps"/>
      <w:r w:rsidRPr="002E4988">
        <w:rPr>
          <w:sz w:val="18"/>
          <w:szCs w:val="18"/>
        </w:rPr>
        <w:t xml:space="preserve">УФК по г. Санкт-Петербургу (ФГБОУ ВО СЗГМУ им. И.И. Мечникова Минздрава России, </w:t>
      </w:r>
      <w:bookmarkEnd w:id="12"/>
      <w:r w:rsidRPr="002E4988">
        <w:rPr>
          <w:b/>
          <w:sz w:val="18"/>
          <w:szCs w:val="18"/>
        </w:rPr>
        <w:t>л/</w:t>
      </w:r>
      <w:proofErr w:type="spellStart"/>
      <w:proofErr w:type="gramStart"/>
      <w:r w:rsidRPr="002E4988">
        <w:rPr>
          <w:b/>
          <w:sz w:val="18"/>
          <w:szCs w:val="18"/>
        </w:rPr>
        <w:t>сч</w:t>
      </w:r>
      <w:proofErr w:type="spellEnd"/>
      <w:r w:rsidRPr="002E4988">
        <w:rPr>
          <w:b/>
          <w:sz w:val="18"/>
          <w:szCs w:val="18"/>
        </w:rPr>
        <w:t xml:space="preserve">  </w:t>
      </w:r>
      <w:bookmarkStart w:id="13" w:name="BankAccountPerson"/>
      <w:proofErr w:type="gramEnd"/>
      <w:r w:rsidRPr="002E4988">
        <w:rPr>
          <w:b/>
          <w:sz w:val="18"/>
          <w:szCs w:val="18"/>
        </w:rPr>
        <w:fldChar w:fldCharType="begin">
          <w:ffData>
            <w:name w:val="BankAccountPerson"/>
            <w:enabled/>
            <w:calcOnExit w:val="0"/>
            <w:textInput/>
          </w:ffData>
        </w:fldChar>
      </w:r>
      <w:r w:rsidRPr="002E4988">
        <w:rPr>
          <w:b/>
          <w:sz w:val="18"/>
          <w:szCs w:val="18"/>
        </w:rPr>
        <w:instrText xml:space="preserve"> FORMTEXT </w:instrText>
      </w:r>
      <w:r w:rsidRPr="002E4988">
        <w:rPr>
          <w:b/>
          <w:sz w:val="18"/>
          <w:szCs w:val="18"/>
        </w:rPr>
      </w:r>
      <w:r w:rsidRPr="002E4988">
        <w:rPr>
          <w:b/>
          <w:sz w:val="18"/>
          <w:szCs w:val="18"/>
        </w:rPr>
        <w:fldChar w:fldCharType="separate"/>
      </w:r>
      <w:r w:rsidRPr="002E4988">
        <w:rPr>
          <w:b/>
          <w:sz w:val="18"/>
          <w:szCs w:val="18"/>
        </w:rPr>
        <w:t>20726X71984</w:t>
      </w:r>
      <w:r w:rsidRPr="002E4988">
        <w:rPr>
          <w:b/>
          <w:sz w:val="18"/>
          <w:szCs w:val="18"/>
        </w:rPr>
        <w:fldChar w:fldCharType="end"/>
      </w:r>
      <w:bookmarkEnd w:id="13"/>
      <w:r w:rsidRPr="002E4988">
        <w:rPr>
          <w:sz w:val="18"/>
          <w:szCs w:val="18"/>
        </w:rPr>
        <w:t>)</w:t>
      </w:r>
      <w:r w:rsidR="00CE22B7" w:rsidRPr="002E4988">
        <w:rPr>
          <w:sz w:val="18"/>
          <w:szCs w:val="18"/>
        </w:rPr>
        <w:t xml:space="preserve"> </w:t>
      </w:r>
      <w:r w:rsidRPr="002E4988">
        <w:rPr>
          <w:sz w:val="18"/>
          <w:szCs w:val="18"/>
        </w:rPr>
        <w:t>Расчетный счет 03214643000000017200 Корреспондентский счет 40102810945370000005</w:t>
      </w:r>
      <w:r w:rsidR="00CE22B7" w:rsidRPr="002E4988">
        <w:rPr>
          <w:sz w:val="18"/>
          <w:szCs w:val="18"/>
        </w:rPr>
        <w:t xml:space="preserve"> </w:t>
      </w:r>
      <w:r w:rsidRPr="002E4988">
        <w:rPr>
          <w:sz w:val="18"/>
          <w:szCs w:val="18"/>
        </w:rPr>
        <w:t xml:space="preserve">БИК 014030106 </w:t>
      </w:r>
      <w:bookmarkStart w:id="14" w:name="bankName_RU"/>
      <w:r w:rsidRPr="002E4988">
        <w:rPr>
          <w:sz w:val="18"/>
          <w:szCs w:val="18"/>
        </w:rPr>
        <w:t xml:space="preserve">Банк получателя: </w:t>
      </w:r>
      <w:r w:rsidR="004E3098">
        <w:rPr>
          <w:sz w:val="18"/>
          <w:szCs w:val="18"/>
        </w:rPr>
        <w:t xml:space="preserve">ОКЦ №1 </w:t>
      </w:r>
      <w:bookmarkEnd w:id="14"/>
      <w:r w:rsidR="004E3098">
        <w:rPr>
          <w:sz w:val="18"/>
          <w:szCs w:val="18"/>
        </w:rPr>
        <w:t>Северо-Западного ГУ Банка России</w:t>
      </w:r>
      <w:r w:rsidRPr="002E4988">
        <w:rPr>
          <w:sz w:val="18"/>
          <w:szCs w:val="18"/>
        </w:rPr>
        <w:t xml:space="preserve"> // УФК ПО Г.САНКТ-ПЕТЕРБУРГУ г. Санкт-Петербург</w:t>
      </w:r>
      <w:r w:rsidR="00CE22B7" w:rsidRPr="002E4988">
        <w:rPr>
          <w:sz w:val="18"/>
          <w:szCs w:val="18"/>
        </w:rPr>
        <w:t xml:space="preserve"> </w:t>
      </w:r>
      <w:r w:rsidRPr="002E4988">
        <w:rPr>
          <w:sz w:val="18"/>
          <w:szCs w:val="18"/>
        </w:rPr>
        <w:t>КБК 00000000000000000130</w:t>
      </w:r>
    </w:p>
    <w:p w14:paraId="12B5C601" w14:textId="77777777" w:rsidR="00DA332A" w:rsidRPr="002E4988" w:rsidRDefault="00DA332A" w:rsidP="00C162DB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</w:p>
    <w:p w14:paraId="6279D45A" w14:textId="77777777" w:rsidR="00C162DB" w:rsidRPr="002E4988" w:rsidRDefault="00C162DB" w:rsidP="00474D22">
      <w:pPr>
        <w:pStyle w:val="af"/>
        <w:numPr>
          <w:ilvl w:val="1"/>
          <w:numId w:val="16"/>
        </w:num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2E4988">
        <w:rPr>
          <w:b/>
          <w:sz w:val="18"/>
          <w:szCs w:val="18"/>
        </w:rPr>
        <w:t xml:space="preserve">Обучающийся: </w:t>
      </w:r>
    </w:p>
    <w:p w14:paraId="76D45F2D" w14:textId="77777777" w:rsidR="00CE22B7" w:rsidRPr="002E4988" w:rsidRDefault="00CE22B7" w:rsidP="00CE22B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2E4988">
        <w:rPr>
          <w:sz w:val="18"/>
          <w:szCs w:val="18"/>
        </w:rPr>
        <w:t>ФИО:</w:t>
      </w:r>
    </w:p>
    <w:p w14:paraId="4C54436C" w14:textId="77777777" w:rsidR="00CE22B7" w:rsidRPr="002E4988" w:rsidRDefault="00CE22B7" w:rsidP="00CE22B7">
      <w:pPr>
        <w:rPr>
          <w:sz w:val="18"/>
          <w:szCs w:val="18"/>
        </w:rPr>
      </w:pPr>
      <w:r w:rsidRPr="002E4988">
        <w:rPr>
          <w:sz w:val="18"/>
          <w:szCs w:val="18"/>
        </w:rPr>
        <w:t>Паспорт __________ выдан ___________________________________________________________________________</w:t>
      </w:r>
    </w:p>
    <w:p w14:paraId="57AB6CA9" w14:textId="77777777" w:rsidR="00CE22B7" w:rsidRPr="002E4988" w:rsidRDefault="00CE22B7" w:rsidP="00CE22B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Адрес регистрации ________________________________________________________________________________ </w:t>
      </w:r>
    </w:p>
    <w:p w14:paraId="667474D8" w14:textId="77777777" w:rsidR="00CE22B7" w:rsidRPr="002E4988" w:rsidRDefault="00CE22B7" w:rsidP="00CE22B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Адрес фактического места проживания _______________________________________________________________ </w:t>
      </w:r>
    </w:p>
    <w:p w14:paraId="1CB3806D" w14:textId="77777777" w:rsidR="00CE22B7" w:rsidRPr="002E4988" w:rsidRDefault="00CE22B7" w:rsidP="00CE22B7">
      <w:pPr>
        <w:jc w:val="both"/>
        <w:rPr>
          <w:sz w:val="18"/>
          <w:szCs w:val="18"/>
        </w:rPr>
      </w:pPr>
      <w:r w:rsidRPr="002E4988">
        <w:rPr>
          <w:sz w:val="18"/>
          <w:szCs w:val="18"/>
        </w:rPr>
        <w:t xml:space="preserve">тел: </w:t>
      </w:r>
    </w:p>
    <w:p w14:paraId="2D52960A" w14:textId="77777777" w:rsidR="00CE22B7" w:rsidRPr="002E4988" w:rsidRDefault="00CE22B7" w:rsidP="00CE22B7">
      <w:pPr>
        <w:pStyle w:val="af"/>
        <w:tabs>
          <w:tab w:val="left" w:pos="708"/>
          <w:tab w:val="center" w:pos="4320"/>
          <w:tab w:val="right" w:pos="8640"/>
        </w:tabs>
        <w:ind w:left="360"/>
        <w:jc w:val="both"/>
        <w:rPr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220"/>
      </w:tblGrid>
      <w:tr w:rsidR="00C162DB" w:rsidRPr="002E4988" w14:paraId="4D1BF40D" w14:textId="77777777" w:rsidTr="00CE22B7">
        <w:trPr>
          <w:cantSplit/>
          <w:trHeight w:val="370"/>
        </w:trPr>
        <w:tc>
          <w:tcPr>
            <w:tcW w:w="10368" w:type="dxa"/>
            <w:gridSpan w:val="2"/>
          </w:tcPr>
          <w:p w14:paraId="5452B933" w14:textId="77777777" w:rsidR="00C162DB" w:rsidRPr="002E4988" w:rsidRDefault="00496E75" w:rsidP="00474D22">
            <w:pPr>
              <w:pStyle w:val="af"/>
              <w:numPr>
                <w:ilvl w:val="0"/>
                <w:numId w:val="16"/>
              </w:numPr>
              <w:jc w:val="center"/>
              <w:rPr>
                <w:b/>
                <w:sz w:val="18"/>
                <w:szCs w:val="18"/>
              </w:rPr>
            </w:pPr>
            <w:r w:rsidRPr="002E4988">
              <w:rPr>
                <w:b/>
                <w:sz w:val="18"/>
                <w:szCs w:val="18"/>
              </w:rPr>
              <w:t>Подписи С</w:t>
            </w:r>
            <w:r w:rsidR="00C162DB" w:rsidRPr="002E4988">
              <w:rPr>
                <w:b/>
                <w:sz w:val="18"/>
                <w:szCs w:val="18"/>
              </w:rPr>
              <w:t>торон</w:t>
            </w:r>
          </w:p>
          <w:p w14:paraId="0497C2E1" w14:textId="77777777" w:rsidR="00C97853" w:rsidRPr="002E4988" w:rsidRDefault="00C97853" w:rsidP="00C162D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162DB" w:rsidRPr="002E4988" w14:paraId="425E6115" w14:textId="77777777" w:rsidTr="00B075E4">
        <w:trPr>
          <w:cantSplit/>
          <w:trHeight w:val="283"/>
        </w:trPr>
        <w:tc>
          <w:tcPr>
            <w:tcW w:w="5148" w:type="dxa"/>
          </w:tcPr>
          <w:p w14:paraId="446E670C" w14:textId="77777777" w:rsidR="00C162DB" w:rsidRPr="002E4988" w:rsidRDefault="00C162DB" w:rsidP="00C162DB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2E4988">
              <w:rPr>
                <w:b/>
                <w:sz w:val="18"/>
                <w:szCs w:val="18"/>
              </w:rPr>
              <w:t>От Исполнителя:</w:t>
            </w:r>
          </w:p>
          <w:p w14:paraId="5A740668" w14:textId="77777777" w:rsidR="00C162DB" w:rsidRPr="002E4988" w:rsidRDefault="00C162DB" w:rsidP="00C162DB">
            <w:pPr>
              <w:jc w:val="center"/>
              <w:rPr>
                <w:sz w:val="18"/>
                <w:szCs w:val="18"/>
                <w:u w:val="single"/>
              </w:rPr>
            </w:pPr>
            <w:bookmarkStart w:id="15" w:name="signExecPos"/>
            <w:r w:rsidRPr="002E4988">
              <w:rPr>
                <w:sz w:val="18"/>
                <w:szCs w:val="18"/>
              </w:rPr>
              <w:t>____</w:t>
            </w:r>
            <w:bookmarkEnd w:id="15"/>
            <w:r w:rsidRPr="002E4988">
              <w:rPr>
                <w:sz w:val="18"/>
                <w:szCs w:val="18"/>
              </w:rPr>
              <w:t>____________________________</w:t>
            </w:r>
            <w:r w:rsidRPr="002E4988">
              <w:rPr>
                <w:sz w:val="18"/>
                <w:szCs w:val="18"/>
                <w:u w:val="single"/>
              </w:rPr>
              <w:t xml:space="preserve"> </w:t>
            </w:r>
          </w:p>
          <w:p w14:paraId="3026B5D3" w14:textId="77777777" w:rsidR="00C162DB" w:rsidRPr="002E4988" w:rsidRDefault="00503A7B" w:rsidP="00C162DB">
            <w:pPr>
              <w:jc w:val="center"/>
              <w:rPr>
                <w:i/>
                <w:sz w:val="18"/>
                <w:szCs w:val="18"/>
              </w:rPr>
            </w:pPr>
            <w:r w:rsidRPr="002E4988">
              <w:rPr>
                <w:i/>
                <w:sz w:val="18"/>
                <w:szCs w:val="18"/>
              </w:rPr>
              <w:t>(должность, ФИО полностью)</w:t>
            </w:r>
          </w:p>
          <w:p w14:paraId="581A24A9" w14:textId="77777777" w:rsidR="00C162DB" w:rsidRPr="002E4988" w:rsidRDefault="00C162DB" w:rsidP="00C162DB">
            <w:pPr>
              <w:jc w:val="center"/>
              <w:rPr>
                <w:sz w:val="18"/>
                <w:szCs w:val="18"/>
              </w:rPr>
            </w:pPr>
          </w:p>
          <w:p w14:paraId="7DFD4C65" w14:textId="77777777" w:rsidR="00E6684A" w:rsidRPr="002E4988" w:rsidRDefault="00E6684A" w:rsidP="00C162DB">
            <w:pPr>
              <w:jc w:val="center"/>
              <w:rPr>
                <w:sz w:val="18"/>
                <w:szCs w:val="18"/>
              </w:rPr>
            </w:pPr>
          </w:p>
          <w:p w14:paraId="7968B932" w14:textId="77777777" w:rsidR="00C162DB" w:rsidRPr="002E4988" w:rsidRDefault="00C162DB" w:rsidP="00C162DB">
            <w:pPr>
              <w:jc w:val="center"/>
              <w:rPr>
                <w:sz w:val="18"/>
                <w:szCs w:val="18"/>
              </w:rPr>
            </w:pPr>
            <w:r w:rsidRPr="002E4988">
              <w:rPr>
                <w:sz w:val="18"/>
                <w:szCs w:val="18"/>
              </w:rPr>
              <w:t>___________________________________</w:t>
            </w:r>
          </w:p>
          <w:p w14:paraId="4195B2C4" w14:textId="77777777" w:rsidR="00C162DB" w:rsidRPr="002E4988" w:rsidRDefault="00C162DB" w:rsidP="00C162DB">
            <w:pPr>
              <w:ind w:right="-108"/>
              <w:jc w:val="center"/>
              <w:rPr>
                <w:sz w:val="18"/>
                <w:szCs w:val="18"/>
              </w:rPr>
            </w:pPr>
            <w:r w:rsidRPr="002E4988">
              <w:rPr>
                <w:sz w:val="18"/>
                <w:szCs w:val="18"/>
              </w:rPr>
              <w:t>М.П.</w:t>
            </w:r>
          </w:p>
        </w:tc>
        <w:tc>
          <w:tcPr>
            <w:tcW w:w="5220" w:type="dxa"/>
          </w:tcPr>
          <w:p w14:paraId="26F7EFEF" w14:textId="77777777" w:rsidR="00C162DB" w:rsidRPr="002E4988" w:rsidRDefault="00C162DB" w:rsidP="00C162DB">
            <w:pPr>
              <w:jc w:val="center"/>
              <w:rPr>
                <w:b/>
                <w:sz w:val="18"/>
                <w:szCs w:val="18"/>
              </w:rPr>
            </w:pPr>
            <w:r w:rsidRPr="002E4988">
              <w:rPr>
                <w:b/>
                <w:sz w:val="18"/>
                <w:szCs w:val="18"/>
              </w:rPr>
              <w:t>Обучающийся:</w:t>
            </w:r>
          </w:p>
          <w:p w14:paraId="10BC586D" w14:textId="77777777" w:rsidR="00503A7B" w:rsidRPr="002E4988" w:rsidRDefault="00503A7B" w:rsidP="00503A7B">
            <w:pPr>
              <w:jc w:val="center"/>
              <w:rPr>
                <w:sz w:val="18"/>
                <w:szCs w:val="18"/>
              </w:rPr>
            </w:pPr>
            <w:r w:rsidRPr="002E4988">
              <w:rPr>
                <w:sz w:val="18"/>
                <w:szCs w:val="18"/>
              </w:rPr>
              <w:t>________________________________</w:t>
            </w:r>
          </w:p>
          <w:p w14:paraId="249914B5" w14:textId="77777777" w:rsidR="00503A7B" w:rsidRPr="002E4988" w:rsidRDefault="00503A7B" w:rsidP="00503A7B">
            <w:pPr>
              <w:jc w:val="center"/>
              <w:rPr>
                <w:i/>
                <w:sz w:val="18"/>
                <w:szCs w:val="18"/>
              </w:rPr>
            </w:pPr>
            <w:r w:rsidRPr="002E4988">
              <w:rPr>
                <w:i/>
                <w:sz w:val="18"/>
                <w:szCs w:val="18"/>
              </w:rPr>
              <w:t>(ФИО полностью)</w:t>
            </w:r>
          </w:p>
          <w:p w14:paraId="1FBC25B1" w14:textId="77777777" w:rsidR="00503A7B" w:rsidRPr="002E4988" w:rsidRDefault="00503A7B" w:rsidP="00503A7B">
            <w:pPr>
              <w:jc w:val="center"/>
              <w:rPr>
                <w:sz w:val="18"/>
                <w:szCs w:val="18"/>
              </w:rPr>
            </w:pPr>
          </w:p>
          <w:p w14:paraId="0FFECB26" w14:textId="77777777" w:rsidR="00051B66" w:rsidRPr="002E4988" w:rsidRDefault="00051B66" w:rsidP="00503A7B">
            <w:pPr>
              <w:jc w:val="center"/>
              <w:rPr>
                <w:sz w:val="18"/>
                <w:szCs w:val="18"/>
              </w:rPr>
            </w:pPr>
          </w:p>
          <w:p w14:paraId="3CC42E19" w14:textId="77777777" w:rsidR="00C162DB" w:rsidRPr="002E4988" w:rsidRDefault="00C162DB" w:rsidP="00C162DB">
            <w:pPr>
              <w:ind w:left="-108"/>
              <w:jc w:val="center"/>
              <w:rPr>
                <w:sz w:val="18"/>
                <w:szCs w:val="18"/>
              </w:rPr>
            </w:pPr>
            <w:r w:rsidRPr="002E4988">
              <w:rPr>
                <w:sz w:val="18"/>
                <w:szCs w:val="18"/>
              </w:rPr>
              <w:t>_________________________________________</w:t>
            </w:r>
          </w:p>
          <w:p w14:paraId="4D293EE3" w14:textId="77777777" w:rsidR="00C162DB" w:rsidRPr="002E4988" w:rsidRDefault="00051B66" w:rsidP="00C162DB">
            <w:pPr>
              <w:ind w:left="-108"/>
              <w:jc w:val="center"/>
              <w:rPr>
                <w:sz w:val="18"/>
                <w:szCs w:val="18"/>
              </w:rPr>
            </w:pPr>
            <w:r w:rsidRPr="002E4988">
              <w:rPr>
                <w:sz w:val="18"/>
                <w:szCs w:val="18"/>
              </w:rPr>
              <w:t>М.П.</w:t>
            </w:r>
          </w:p>
        </w:tc>
      </w:tr>
    </w:tbl>
    <w:p w14:paraId="39BF3B92" w14:textId="77777777" w:rsidR="005D273C" w:rsidRPr="002E4988" w:rsidRDefault="005D273C" w:rsidP="00CE22B7">
      <w:pPr>
        <w:tabs>
          <w:tab w:val="left" w:pos="708"/>
          <w:tab w:val="center" w:pos="4320"/>
          <w:tab w:val="right" w:pos="8640"/>
        </w:tabs>
        <w:jc w:val="both"/>
        <w:rPr>
          <w:sz w:val="18"/>
          <w:szCs w:val="18"/>
        </w:rPr>
      </w:pPr>
    </w:p>
    <w:sectPr w:rsidR="005D273C" w:rsidRPr="002E4988" w:rsidSect="00ED14C8">
      <w:pgSz w:w="11906" w:h="16838"/>
      <w:pgMar w:top="720" w:right="386" w:bottom="539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92B84"/>
    <w:multiLevelType w:val="multilevel"/>
    <w:tmpl w:val="92125B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AC2AB9"/>
    <w:multiLevelType w:val="multilevel"/>
    <w:tmpl w:val="534E5172"/>
    <w:lvl w:ilvl="0">
      <w:start w:val="1"/>
      <w:numFmt w:val="decimal"/>
      <w:lvlText w:val="3.%1."/>
      <w:lvlJc w:val="left"/>
      <w:pPr>
        <w:tabs>
          <w:tab w:val="num" w:pos="567"/>
        </w:tabs>
        <w:ind w:left="0" w:firstLine="0"/>
      </w:pPr>
      <w:rPr>
        <w:b w:val="0"/>
        <w:color w:val="auto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D365692"/>
    <w:multiLevelType w:val="multilevel"/>
    <w:tmpl w:val="D05CDB0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1EB6BB3"/>
    <w:multiLevelType w:val="multilevel"/>
    <w:tmpl w:val="6A7485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7313B93"/>
    <w:multiLevelType w:val="multilevel"/>
    <w:tmpl w:val="9882600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b w:val="0"/>
      </w:rPr>
    </w:lvl>
    <w:lvl w:ilvl="1">
      <w:start w:val="1"/>
      <w:numFmt w:val="decimal"/>
      <w:lvlText w:val="2.%2."/>
      <w:lvlJc w:val="left"/>
      <w:pPr>
        <w:tabs>
          <w:tab w:val="num" w:pos="51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5" w15:restartNumberingAfterBreak="0">
    <w:nsid w:val="2B656A97"/>
    <w:multiLevelType w:val="multilevel"/>
    <w:tmpl w:val="E4EE38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BC264E6"/>
    <w:multiLevelType w:val="multilevel"/>
    <w:tmpl w:val="11F4FA0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C8D69DE"/>
    <w:multiLevelType w:val="multilevel"/>
    <w:tmpl w:val="49A825F2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D195F35"/>
    <w:multiLevelType w:val="hybridMultilevel"/>
    <w:tmpl w:val="6568D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E0523"/>
    <w:multiLevelType w:val="multilevel"/>
    <w:tmpl w:val="76783F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E455496"/>
    <w:multiLevelType w:val="hybridMultilevel"/>
    <w:tmpl w:val="8564C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A07E7"/>
    <w:multiLevelType w:val="multilevel"/>
    <w:tmpl w:val="94109E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38CC1D0A"/>
    <w:multiLevelType w:val="multilevel"/>
    <w:tmpl w:val="7B7CD5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13D008D"/>
    <w:multiLevelType w:val="multilevel"/>
    <w:tmpl w:val="877660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6" w:hanging="1440"/>
      </w:pPr>
      <w:rPr>
        <w:rFonts w:hint="default"/>
      </w:rPr>
    </w:lvl>
  </w:abstractNum>
  <w:abstractNum w:abstractNumId="14" w15:restartNumberingAfterBreak="0">
    <w:nsid w:val="43DA520F"/>
    <w:multiLevelType w:val="multilevel"/>
    <w:tmpl w:val="94109E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4BD626FF"/>
    <w:multiLevelType w:val="hybridMultilevel"/>
    <w:tmpl w:val="67686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94DB8"/>
    <w:multiLevelType w:val="multilevel"/>
    <w:tmpl w:val="B9E8A2BE"/>
    <w:lvl w:ilvl="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5" w:hanging="1440"/>
      </w:pPr>
      <w:rPr>
        <w:rFonts w:hint="default"/>
      </w:rPr>
    </w:lvl>
  </w:abstractNum>
  <w:abstractNum w:abstractNumId="17" w15:restartNumberingAfterBreak="0">
    <w:nsid w:val="616701E7"/>
    <w:multiLevelType w:val="multilevel"/>
    <w:tmpl w:val="4CE42F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2116381"/>
    <w:multiLevelType w:val="multilevel"/>
    <w:tmpl w:val="26005262"/>
    <w:lvl w:ilvl="0">
      <w:start w:val="10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68D73E26"/>
    <w:multiLevelType w:val="hybridMultilevel"/>
    <w:tmpl w:val="10DE6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1770D"/>
    <w:multiLevelType w:val="multilevel"/>
    <w:tmpl w:val="102AA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21" w15:restartNumberingAfterBreak="0">
    <w:nsid w:val="70EE26F1"/>
    <w:multiLevelType w:val="multilevel"/>
    <w:tmpl w:val="6A7485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AD626AF"/>
    <w:multiLevelType w:val="multilevel"/>
    <w:tmpl w:val="77186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6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19"/>
  </w:num>
  <w:num w:numId="5">
    <w:abstractNumId w:val="7"/>
  </w:num>
  <w:num w:numId="6">
    <w:abstractNumId w:val="17"/>
  </w:num>
  <w:num w:numId="7">
    <w:abstractNumId w:val="16"/>
  </w:num>
  <w:num w:numId="8">
    <w:abstractNumId w:val="2"/>
  </w:num>
  <w:num w:numId="9">
    <w:abstractNumId w:val="6"/>
  </w:num>
  <w:num w:numId="10">
    <w:abstractNumId w:val="1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3"/>
  </w:num>
  <w:num w:numId="14">
    <w:abstractNumId w:val="21"/>
  </w:num>
  <w:num w:numId="15">
    <w:abstractNumId w:val="3"/>
  </w:num>
  <w:num w:numId="16">
    <w:abstractNumId w:val="9"/>
  </w:num>
  <w:num w:numId="17">
    <w:abstractNumId w:val="5"/>
  </w:num>
  <w:num w:numId="18">
    <w:abstractNumId w:val="8"/>
  </w:num>
  <w:num w:numId="19">
    <w:abstractNumId w:val="10"/>
  </w:num>
  <w:num w:numId="20">
    <w:abstractNumId w:val="0"/>
  </w:num>
  <w:num w:numId="21">
    <w:abstractNumId w:val="22"/>
  </w:num>
  <w:num w:numId="22">
    <w:abstractNumId w:val="2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806"/>
    <w:rsid w:val="0000053E"/>
    <w:rsid w:val="00003547"/>
    <w:rsid w:val="00004F50"/>
    <w:rsid w:val="00007730"/>
    <w:rsid w:val="00011DA9"/>
    <w:rsid w:val="000175B7"/>
    <w:rsid w:val="000212D4"/>
    <w:rsid w:val="00021D6A"/>
    <w:rsid w:val="00022149"/>
    <w:rsid w:val="0002264D"/>
    <w:rsid w:val="00035D74"/>
    <w:rsid w:val="00036712"/>
    <w:rsid w:val="000369E1"/>
    <w:rsid w:val="0004542F"/>
    <w:rsid w:val="00047201"/>
    <w:rsid w:val="000519F4"/>
    <w:rsid w:val="00051B66"/>
    <w:rsid w:val="00053BA9"/>
    <w:rsid w:val="00067957"/>
    <w:rsid w:val="00067A2C"/>
    <w:rsid w:val="00071D1A"/>
    <w:rsid w:val="00071F79"/>
    <w:rsid w:val="000721E9"/>
    <w:rsid w:val="000726A1"/>
    <w:rsid w:val="00077C12"/>
    <w:rsid w:val="00080D31"/>
    <w:rsid w:val="00080E3F"/>
    <w:rsid w:val="000878D7"/>
    <w:rsid w:val="00090D2E"/>
    <w:rsid w:val="00090EB4"/>
    <w:rsid w:val="0009129D"/>
    <w:rsid w:val="000912EB"/>
    <w:rsid w:val="00095559"/>
    <w:rsid w:val="000A1D2D"/>
    <w:rsid w:val="000A2C7A"/>
    <w:rsid w:val="000A5B99"/>
    <w:rsid w:val="000A6A37"/>
    <w:rsid w:val="000A7C3B"/>
    <w:rsid w:val="000B1E8B"/>
    <w:rsid w:val="000B42F2"/>
    <w:rsid w:val="000C08AB"/>
    <w:rsid w:val="000C3C7F"/>
    <w:rsid w:val="000C4BC9"/>
    <w:rsid w:val="000D3D86"/>
    <w:rsid w:val="000D4A77"/>
    <w:rsid w:val="000D5750"/>
    <w:rsid w:val="000D7B99"/>
    <w:rsid w:val="000E2902"/>
    <w:rsid w:val="000E40E7"/>
    <w:rsid w:val="000E5890"/>
    <w:rsid w:val="000E5F3C"/>
    <w:rsid w:val="000E7A31"/>
    <w:rsid w:val="000E7C3C"/>
    <w:rsid w:val="000F1BA9"/>
    <w:rsid w:val="000F4FB7"/>
    <w:rsid w:val="000F5B3B"/>
    <w:rsid w:val="001055BF"/>
    <w:rsid w:val="001109E1"/>
    <w:rsid w:val="00111000"/>
    <w:rsid w:val="00113213"/>
    <w:rsid w:val="0011523A"/>
    <w:rsid w:val="001176CD"/>
    <w:rsid w:val="001179EA"/>
    <w:rsid w:val="0012013C"/>
    <w:rsid w:val="00120882"/>
    <w:rsid w:val="00121CD2"/>
    <w:rsid w:val="001239D8"/>
    <w:rsid w:val="00123EE1"/>
    <w:rsid w:val="00124D84"/>
    <w:rsid w:val="001267F1"/>
    <w:rsid w:val="001273CC"/>
    <w:rsid w:val="00127579"/>
    <w:rsid w:val="0013068B"/>
    <w:rsid w:val="0013451F"/>
    <w:rsid w:val="0015463D"/>
    <w:rsid w:val="00155774"/>
    <w:rsid w:val="00156494"/>
    <w:rsid w:val="00156BFB"/>
    <w:rsid w:val="001574BD"/>
    <w:rsid w:val="00163017"/>
    <w:rsid w:val="0016486B"/>
    <w:rsid w:val="0016622A"/>
    <w:rsid w:val="001756D3"/>
    <w:rsid w:val="00177FEA"/>
    <w:rsid w:val="001801D0"/>
    <w:rsid w:val="001806FB"/>
    <w:rsid w:val="0018078B"/>
    <w:rsid w:val="00181378"/>
    <w:rsid w:val="00181429"/>
    <w:rsid w:val="00184D85"/>
    <w:rsid w:val="00185CD2"/>
    <w:rsid w:val="00186FCC"/>
    <w:rsid w:val="001925B3"/>
    <w:rsid w:val="00197B87"/>
    <w:rsid w:val="001A1307"/>
    <w:rsid w:val="001A2689"/>
    <w:rsid w:val="001A2873"/>
    <w:rsid w:val="001A619D"/>
    <w:rsid w:val="001B1892"/>
    <w:rsid w:val="001B269E"/>
    <w:rsid w:val="001B7957"/>
    <w:rsid w:val="001C0790"/>
    <w:rsid w:val="001C094F"/>
    <w:rsid w:val="001C6BA5"/>
    <w:rsid w:val="001C73E0"/>
    <w:rsid w:val="001D07CB"/>
    <w:rsid w:val="001D1E25"/>
    <w:rsid w:val="001D2D6F"/>
    <w:rsid w:val="001D2DB4"/>
    <w:rsid w:val="001D6622"/>
    <w:rsid w:val="001D7C4F"/>
    <w:rsid w:val="001D7F2C"/>
    <w:rsid w:val="001E2C75"/>
    <w:rsid w:val="001E2F62"/>
    <w:rsid w:val="001E4946"/>
    <w:rsid w:val="001E499A"/>
    <w:rsid w:val="001E6035"/>
    <w:rsid w:val="001F1281"/>
    <w:rsid w:val="001F12F0"/>
    <w:rsid w:val="001F148D"/>
    <w:rsid w:val="001F15AB"/>
    <w:rsid w:val="001F536F"/>
    <w:rsid w:val="001F5F8C"/>
    <w:rsid w:val="001F6137"/>
    <w:rsid w:val="001F6695"/>
    <w:rsid w:val="001F6B34"/>
    <w:rsid w:val="001F75C5"/>
    <w:rsid w:val="002006F8"/>
    <w:rsid w:val="0020356B"/>
    <w:rsid w:val="00210427"/>
    <w:rsid w:val="00213718"/>
    <w:rsid w:val="00213895"/>
    <w:rsid w:val="00213A77"/>
    <w:rsid w:val="00217D45"/>
    <w:rsid w:val="00220303"/>
    <w:rsid w:val="00222178"/>
    <w:rsid w:val="00223E1E"/>
    <w:rsid w:val="00224409"/>
    <w:rsid w:val="00224F11"/>
    <w:rsid w:val="00233D77"/>
    <w:rsid w:val="00236749"/>
    <w:rsid w:val="00237320"/>
    <w:rsid w:val="00237729"/>
    <w:rsid w:val="0024360E"/>
    <w:rsid w:val="002438F3"/>
    <w:rsid w:val="0024631B"/>
    <w:rsid w:val="0025247B"/>
    <w:rsid w:val="002524B5"/>
    <w:rsid w:val="00256434"/>
    <w:rsid w:val="00256E73"/>
    <w:rsid w:val="002600EC"/>
    <w:rsid w:val="0026132B"/>
    <w:rsid w:val="00261AC2"/>
    <w:rsid w:val="002621F7"/>
    <w:rsid w:val="002636BC"/>
    <w:rsid w:val="00270C1F"/>
    <w:rsid w:val="00270D76"/>
    <w:rsid w:val="002722CF"/>
    <w:rsid w:val="0027292B"/>
    <w:rsid w:val="00273773"/>
    <w:rsid w:val="00274142"/>
    <w:rsid w:val="00281F6F"/>
    <w:rsid w:val="00281FA0"/>
    <w:rsid w:val="0028321E"/>
    <w:rsid w:val="002833E2"/>
    <w:rsid w:val="002842E9"/>
    <w:rsid w:val="0028589D"/>
    <w:rsid w:val="0029019C"/>
    <w:rsid w:val="00291859"/>
    <w:rsid w:val="00291CEA"/>
    <w:rsid w:val="00295C23"/>
    <w:rsid w:val="0029613F"/>
    <w:rsid w:val="002B0C6C"/>
    <w:rsid w:val="002B2555"/>
    <w:rsid w:val="002B64CB"/>
    <w:rsid w:val="002B7F9E"/>
    <w:rsid w:val="002C2953"/>
    <w:rsid w:val="002C3FA3"/>
    <w:rsid w:val="002C4613"/>
    <w:rsid w:val="002C4CC8"/>
    <w:rsid w:val="002C5075"/>
    <w:rsid w:val="002C75DD"/>
    <w:rsid w:val="002D20F2"/>
    <w:rsid w:val="002D35B6"/>
    <w:rsid w:val="002D62D6"/>
    <w:rsid w:val="002D682A"/>
    <w:rsid w:val="002E0B6A"/>
    <w:rsid w:val="002E2DA1"/>
    <w:rsid w:val="002E4988"/>
    <w:rsid w:val="002F0DB0"/>
    <w:rsid w:val="002F2C20"/>
    <w:rsid w:val="002F2D36"/>
    <w:rsid w:val="002F4E7B"/>
    <w:rsid w:val="002F51EF"/>
    <w:rsid w:val="002F5F47"/>
    <w:rsid w:val="002F7B7F"/>
    <w:rsid w:val="00301FCE"/>
    <w:rsid w:val="003029D4"/>
    <w:rsid w:val="0030654E"/>
    <w:rsid w:val="003068B0"/>
    <w:rsid w:val="00310D70"/>
    <w:rsid w:val="0031105C"/>
    <w:rsid w:val="00313913"/>
    <w:rsid w:val="00314A25"/>
    <w:rsid w:val="00316D4B"/>
    <w:rsid w:val="00317BA0"/>
    <w:rsid w:val="003205BC"/>
    <w:rsid w:val="003208A5"/>
    <w:rsid w:val="00321C31"/>
    <w:rsid w:val="00327E8C"/>
    <w:rsid w:val="003313A1"/>
    <w:rsid w:val="00332935"/>
    <w:rsid w:val="00333E8E"/>
    <w:rsid w:val="003360E1"/>
    <w:rsid w:val="003415D1"/>
    <w:rsid w:val="003469DE"/>
    <w:rsid w:val="00347FED"/>
    <w:rsid w:val="00354F83"/>
    <w:rsid w:val="00360AE4"/>
    <w:rsid w:val="003624C4"/>
    <w:rsid w:val="00363B70"/>
    <w:rsid w:val="003658F4"/>
    <w:rsid w:val="00366665"/>
    <w:rsid w:val="00366FE4"/>
    <w:rsid w:val="003671A2"/>
    <w:rsid w:val="00367CDC"/>
    <w:rsid w:val="00370A68"/>
    <w:rsid w:val="003717A1"/>
    <w:rsid w:val="00373C27"/>
    <w:rsid w:val="003774EC"/>
    <w:rsid w:val="00381561"/>
    <w:rsid w:val="003869AB"/>
    <w:rsid w:val="003874C5"/>
    <w:rsid w:val="00391BD7"/>
    <w:rsid w:val="00391E8B"/>
    <w:rsid w:val="00393482"/>
    <w:rsid w:val="0039555C"/>
    <w:rsid w:val="00395BB1"/>
    <w:rsid w:val="00396B6D"/>
    <w:rsid w:val="003A0418"/>
    <w:rsid w:val="003A0497"/>
    <w:rsid w:val="003A64A9"/>
    <w:rsid w:val="003B0253"/>
    <w:rsid w:val="003B392D"/>
    <w:rsid w:val="003B40CA"/>
    <w:rsid w:val="003B618C"/>
    <w:rsid w:val="003C120D"/>
    <w:rsid w:val="003C1486"/>
    <w:rsid w:val="003C1B9E"/>
    <w:rsid w:val="003C1D42"/>
    <w:rsid w:val="003C2306"/>
    <w:rsid w:val="003C25FF"/>
    <w:rsid w:val="003C29F9"/>
    <w:rsid w:val="003C6768"/>
    <w:rsid w:val="003D029D"/>
    <w:rsid w:val="003D27B3"/>
    <w:rsid w:val="003D321D"/>
    <w:rsid w:val="003D3D3F"/>
    <w:rsid w:val="003D43DA"/>
    <w:rsid w:val="003D476C"/>
    <w:rsid w:val="003D4A87"/>
    <w:rsid w:val="003E24A6"/>
    <w:rsid w:val="003E2832"/>
    <w:rsid w:val="003E62D6"/>
    <w:rsid w:val="003E6510"/>
    <w:rsid w:val="003E6581"/>
    <w:rsid w:val="003E7818"/>
    <w:rsid w:val="00400CC3"/>
    <w:rsid w:val="0040228C"/>
    <w:rsid w:val="00405245"/>
    <w:rsid w:val="004059D1"/>
    <w:rsid w:val="00406278"/>
    <w:rsid w:val="0041034F"/>
    <w:rsid w:val="004107D3"/>
    <w:rsid w:val="00410A87"/>
    <w:rsid w:val="00416806"/>
    <w:rsid w:val="00416B56"/>
    <w:rsid w:val="0041701E"/>
    <w:rsid w:val="00421D46"/>
    <w:rsid w:val="00422791"/>
    <w:rsid w:val="0042393D"/>
    <w:rsid w:val="00426E93"/>
    <w:rsid w:val="00431BCD"/>
    <w:rsid w:val="00434C56"/>
    <w:rsid w:val="00436444"/>
    <w:rsid w:val="00440DE1"/>
    <w:rsid w:val="00441BA8"/>
    <w:rsid w:val="004442EE"/>
    <w:rsid w:val="00446131"/>
    <w:rsid w:val="00450267"/>
    <w:rsid w:val="004517D1"/>
    <w:rsid w:val="0045287A"/>
    <w:rsid w:val="00453D8C"/>
    <w:rsid w:val="004543F0"/>
    <w:rsid w:val="0045471F"/>
    <w:rsid w:val="00454BE5"/>
    <w:rsid w:val="0046034B"/>
    <w:rsid w:val="004609A2"/>
    <w:rsid w:val="00462DCD"/>
    <w:rsid w:val="00464F9C"/>
    <w:rsid w:val="00466D76"/>
    <w:rsid w:val="0047155A"/>
    <w:rsid w:val="00471C42"/>
    <w:rsid w:val="00473802"/>
    <w:rsid w:val="00473DDB"/>
    <w:rsid w:val="00474D22"/>
    <w:rsid w:val="004769BF"/>
    <w:rsid w:val="00477D31"/>
    <w:rsid w:val="004800B8"/>
    <w:rsid w:val="00480B3D"/>
    <w:rsid w:val="0048151B"/>
    <w:rsid w:val="00481A5F"/>
    <w:rsid w:val="004836FE"/>
    <w:rsid w:val="00483718"/>
    <w:rsid w:val="00486DDA"/>
    <w:rsid w:val="004870E2"/>
    <w:rsid w:val="00487AF5"/>
    <w:rsid w:val="00487DFD"/>
    <w:rsid w:val="004925A5"/>
    <w:rsid w:val="00492C05"/>
    <w:rsid w:val="00493F25"/>
    <w:rsid w:val="00496E75"/>
    <w:rsid w:val="00497C8D"/>
    <w:rsid w:val="004A4E43"/>
    <w:rsid w:val="004A5F7B"/>
    <w:rsid w:val="004B1ADE"/>
    <w:rsid w:val="004B1AFC"/>
    <w:rsid w:val="004B2497"/>
    <w:rsid w:val="004B2956"/>
    <w:rsid w:val="004B366B"/>
    <w:rsid w:val="004B6C45"/>
    <w:rsid w:val="004B7E95"/>
    <w:rsid w:val="004C30FD"/>
    <w:rsid w:val="004C3E38"/>
    <w:rsid w:val="004D1127"/>
    <w:rsid w:val="004D34B7"/>
    <w:rsid w:val="004D5AF4"/>
    <w:rsid w:val="004D699D"/>
    <w:rsid w:val="004D72B4"/>
    <w:rsid w:val="004E1917"/>
    <w:rsid w:val="004E3098"/>
    <w:rsid w:val="004F0BC0"/>
    <w:rsid w:val="004F30AE"/>
    <w:rsid w:val="004F7FB9"/>
    <w:rsid w:val="005025A5"/>
    <w:rsid w:val="00503A7B"/>
    <w:rsid w:val="00505966"/>
    <w:rsid w:val="005103D6"/>
    <w:rsid w:val="0051178F"/>
    <w:rsid w:val="00516706"/>
    <w:rsid w:val="00516D63"/>
    <w:rsid w:val="0053044E"/>
    <w:rsid w:val="00531723"/>
    <w:rsid w:val="00533494"/>
    <w:rsid w:val="00534BB8"/>
    <w:rsid w:val="00535ABF"/>
    <w:rsid w:val="0054491B"/>
    <w:rsid w:val="00545550"/>
    <w:rsid w:val="00551178"/>
    <w:rsid w:val="005520B8"/>
    <w:rsid w:val="00552C7F"/>
    <w:rsid w:val="005536F1"/>
    <w:rsid w:val="00553C69"/>
    <w:rsid w:val="00554C9E"/>
    <w:rsid w:val="00555116"/>
    <w:rsid w:val="00562736"/>
    <w:rsid w:val="00565D8C"/>
    <w:rsid w:val="00565DD7"/>
    <w:rsid w:val="005708F3"/>
    <w:rsid w:val="0057201D"/>
    <w:rsid w:val="00572F36"/>
    <w:rsid w:val="0058365E"/>
    <w:rsid w:val="00583CDA"/>
    <w:rsid w:val="005855C9"/>
    <w:rsid w:val="00585A1F"/>
    <w:rsid w:val="00585BDC"/>
    <w:rsid w:val="0058620D"/>
    <w:rsid w:val="00590C56"/>
    <w:rsid w:val="00591050"/>
    <w:rsid w:val="005913F7"/>
    <w:rsid w:val="00595B51"/>
    <w:rsid w:val="00596AF3"/>
    <w:rsid w:val="005A153B"/>
    <w:rsid w:val="005A2F23"/>
    <w:rsid w:val="005A6299"/>
    <w:rsid w:val="005A772C"/>
    <w:rsid w:val="005A7E68"/>
    <w:rsid w:val="005B47CE"/>
    <w:rsid w:val="005C6BD7"/>
    <w:rsid w:val="005D15F4"/>
    <w:rsid w:val="005D22A6"/>
    <w:rsid w:val="005D273C"/>
    <w:rsid w:val="005D7022"/>
    <w:rsid w:val="005E0667"/>
    <w:rsid w:val="005E2C1E"/>
    <w:rsid w:val="005E42C6"/>
    <w:rsid w:val="005E50D2"/>
    <w:rsid w:val="005E639E"/>
    <w:rsid w:val="005F0E88"/>
    <w:rsid w:val="005F4BF9"/>
    <w:rsid w:val="005F58CA"/>
    <w:rsid w:val="005F5E91"/>
    <w:rsid w:val="005F63AF"/>
    <w:rsid w:val="005F64F2"/>
    <w:rsid w:val="0060178C"/>
    <w:rsid w:val="00603DA6"/>
    <w:rsid w:val="0060549A"/>
    <w:rsid w:val="006163D8"/>
    <w:rsid w:val="00617BA7"/>
    <w:rsid w:val="006229EF"/>
    <w:rsid w:val="0063382A"/>
    <w:rsid w:val="00635876"/>
    <w:rsid w:val="006368F6"/>
    <w:rsid w:val="00640C08"/>
    <w:rsid w:val="00641CE6"/>
    <w:rsid w:val="00645F20"/>
    <w:rsid w:val="00652D9C"/>
    <w:rsid w:val="00655A9D"/>
    <w:rsid w:val="00656783"/>
    <w:rsid w:val="00666281"/>
    <w:rsid w:val="00676ED0"/>
    <w:rsid w:val="00680D5B"/>
    <w:rsid w:val="00682F11"/>
    <w:rsid w:val="0068365D"/>
    <w:rsid w:val="00683C94"/>
    <w:rsid w:val="00690B07"/>
    <w:rsid w:val="006919B5"/>
    <w:rsid w:val="006952EB"/>
    <w:rsid w:val="006A004A"/>
    <w:rsid w:val="006A0E25"/>
    <w:rsid w:val="006A3D55"/>
    <w:rsid w:val="006A41CA"/>
    <w:rsid w:val="006A4A92"/>
    <w:rsid w:val="006A5562"/>
    <w:rsid w:val="006A7CDC"/>
    <w:rsid w:val="006B0D67"/>
    <w:rsid w:val="006B0F2D"/>
    <w:rsid w:val="006B69E8"/>
    <w:rsid w:val="006C17FD"/>
    <w:rsid w:val="006C46A4"/>
    <w:rsid w:val="006C4EBB"/>
    <w:rsid w:val="006D2CB0"/>
    <w:rsid w:val="006D6E72"/>
    <w:rsid w:val="006D6F0E"/>
    <w:rsid w:val="006E2367"/>
    <w:rsid w:val="006E496D"/>
    <w:rsid w:val="006E4E3D"/>
    <w:rsid w:val="006E52D8"/>
    <w:rsid w:val="006E6734"/>
    <w:rsid w:val="006E681B"/>
    <w:rsid w:val="006F0326"/>
    <w:rsid w:val="006F1DC0"/>
    <w:rsid w:val="006F2BCD"/>
    <w:rsid w:val="006F2D95"/>
    <w:rsid w:val="006F378A"/>
    <w:rsid w:val="006F391A"/>
    <w:rsid w:val="006F6722"/>
    <w:rsid w:val="007011CD"/>
    <w:rsid w:val="007018E3"/>
    <w:rsid w:val="00704B3E"/>
    <w:rsid w:val="00716979"/>
    <w:rsid w:val="00722E44"/>
    <w:rsid w:val="007270DA"/>
    <w:rsid w:val="0073285E"/>
    <w:rsid w:val="0073335C"/>
    <w:rsid w:val="007367B7"/>
    <w:rsid w:val="00737AAC"/>
    <w:rsid w:val="00740CAC"/>
    <w:rsid w:val="007435D2"/>
    <w:rsid w:val="0074524E"/>
    <w:rsid w:val="00750048"/>
    <w:rsid w:val="00750D92"/>
    <w:rsid w:val="0075343F"/>
    <w:rsid w:val="007544CF"/>
    <w:rsid w:val="0075619B"/>
    <w:rsid w:val="007570F2"/>
    <w:rsid w:val="0075714E"/>
    <w:rsid w:val="007612B9"/>
    <w:rsid w:val="007625A8"/>
    <w:rsid w:val="007651E2"/>
    <w:rsid w:val="00770ED5"/>
    <w:rsid w:val="007713E2"/>
    <w:rsid w:val="007730C4"/>
    <w:rsid w:val="00774899"/>
    <w:rsid w:val="007768DF"/>
    <w:rsid w:val="00780622"/>
    <w:rsid w:val="00781F75"/>
    <w:rsid w:val="0078737B"/>
    <w:rsid w:val="00787CA5"/>
    <w:rsid w:val="0079104C"/>
    <w:rsid w:val="00792A45"/>
    <w:rsid w:val="00794893"/>
    <w:rsid w:val="007A03FC"/>
    <w:rsid w:val="007A7542"/>
    <w:rsid w:val="007A7A7C"/>
    <w:rsid w:val="007B457C"/>
    <w:rsid w:val="007C15CD"/>
    <w:rsid w:val="007C5934"/>
    <w:rsid w:val="007D1C07"/>
    <w:rsid w:val="007D2B2F"/>
    <w:rsid w:val="007D5E73"/>
    <w:rsid w:val="007D6027"/>
    <w:rsid w:val="007E0DB7"/>
    <w:rsid w:val="007E1D54"/>
    <w:rsid w:val="007E5E1B"/>
    <w:rsid w:val="007E63F2"/>
    <w:rsid w:val="007E7F13"/>
    <w:rsid w:val="007F06E2"/>
    <w:rsid w:val="007F0C21"/>
    <w:rsid w:val="007F2101"/>
    <w:rsid w:val="007F4B8E"/>
    <w:rsid w:val="007F7CBC"/>
    <w:rsid w:val="00804ADF"/>
    <w:rsid w:val="00804F83"/>
    <w:rsid w:val="00806C4C"/>
    <w:rsid w:val="008142DF"/>
    <w:rsid w:val="00814AC2"/>
    <w:rsid w:val="00821624"/>
    <w:rsid w:val="00824343"/>
    <w:rsid w:val="00826BA4"/>
    <w:rsid w:val="008310D9"/>
    <w:rsid w:val="008316E9"/>
    <w:rsid w:val="00832A85"/>
    <w:rsid w:val="008332E6"/>
    <w:rsid w:val="0083489C"/>
    <w:rsid w:val="008350B0"/>
    <w:rsid w:val="00836121"/>
    <w:rsid w:val="00837AF2"/>
    <w:rsid w:val="00837EA6"/>
    <w:rsid w:val="00840373"/>
    <w:rsid w:val="00840E46"/>
    <w:rsid w:val="008441B5"/>
    <w:rsid w:val="00844434"/>
    <w:rsid w:val="00844D0B"/>
    <w:rsid w:val="00847EA2"/>
    <w:rsid w:val="0085251F"/>
    <w:rsid w:val="00855CBF"/>
    <w:rsid w:val="008577B4"/>
    <w:rsid w:val="00857BA6"/>
    <w:rsid w:val="00860C7E"/>
    <w:rsid w:val="0086462A"/>
    <w:rsid w:val="00864F71"/>
    <w:rsid w:val="00865956"/>
    <w:rsid w:val="00865A9B"/>
    <w:rsid w:val="008676BE"/>
    <w:rsid w:val="00872FCC"/>
    <w:rsid w:val="00873A04"/>
    <w:rsid w:val="0087448E"/>
    <w:rsid w:val="00874C32"/>
    <w:rsid w:val="008771E9"/>
    <w:rsid w:val="0088083A"/>
    <w:rsid w:val="008821EE"/>
    <w:rsid w:val="00882AD5"/>
    <w:rsid w:val="00883AB3"/>
    <w:rsid w:val="008A1C4C"/>
    <w:rsid w:val="008A1F1D"/>
    <w:rsid w:val="008A220E"/>
    <w:rsid w:val="008A434E"/>
    <w:rsid w:val="008A4E59"/>
    <w:rsid w:val="008A62BD"/>
    <w:rsid w:val="008B0870"/>
    <w:rsid w:val="008B097B"/>
    <w:rsid w:val="008B1C88"/>
    <w:rsid w:val="008B7734"/>
    <w:rsid w:val="008C1AF0"/>
    <w:rsid w:val="008C1FCB"/>
    <w:rsid w:val="008C298F"/>
    <w:rsid w:val="008C2F30"/>
    <w:rsid w:val="008C71F0"/>
    <w:rsid w:val="008C7630"/>
    <w:rsid w:val="008E24C2"/>
    <w:rsid w:val="008E5C0D"/>
    <w:rsid w:val="008E73C8"/>
    <w:rsid w:val="008F160A"/>
    <w:rsid w:val="008F16A2"/>
    <w:rsid w:val="008F5083"/>
    <w:rsid w:val="008F585D"/>
    <w:rsid w:val="008F5B29"/>
    <w:rsid w:val="008F6F4A"/>
    <w:rsid w:val="0090043A"/>
    <w:rsid w:val="009005CC"/>
    <w:rsid w:val="00900D5F"/>
    <w:rsid w:val="00901D77"/>
    <w:rsid w:val="00902E2B"/>
    <w:rsid w:val="009036E8"/>
    <w:rsid w:val="00910864"/>
    <w:rsid w:val="00912F91"/>
    <w:rsid w:val="00913284"/>
    <w:rsid w:val="009149F5"/>
    <w:rsid w:val="00914DF8"/>
    <w:rsid w:val="00916CD6"/>
    <w:rsid w:val="00920325"/>
    <w:rsid w:val="00920B02"/>
    <w:rsid w:val="009217CE"/>
    <w:rsid w:val="00924070"/>
    <w:rsid w:val="0093162B"/>
    <w:rsid w:val="0093783A"/>
    <w:rsid w:val="00937EF5"/>
    <w:rsid w:val="00942565"/>
    <w:rsid w:val="00946814"/>
    <w:rsid w:val="00950895"/>
    <w:rsid w:val="00951230"/>
    <w:rsid w:val="0095191E"/>
    <w:rsid w:val="00952754"/>
    <w:rsid w:val="00955230"/>
    <w:rsid w:val="009611EE"/>
    <w:rsid w:val="0096308E"/>
    <w:rsid w:val="00963797"/>
    <w:rsid w:val="00964E8B"/>
    <w:rsid w:val="00965923"/>
    <w:rsid w:val="00966359"/>
    <w:rsid w:val="00967BC5"/>
    <w:rsid w:val="00970B14"/>
    <w:rsid w:val="00970D99"/>
    <w:rsid w:val="00971A63"/>
    <w:rsid w:val="00972C4D"/>
    <w:rsid w:val="009752D6"/>
    <w:rsid w:val="0097557C"/>
    <w:rsid w:val="00976B67"/>
    <w:rsid w:val="00982B66"/>
    <w:rsid w:val="00984D26"/>
    <w:rsid w:val="0099154F"/>
    <w:rsid w:val="009945DF"/>
    <w:rsid w:val="00996EC6"/>
    <w:rsid w:val="009A1638"/>
    <w:rsid w:val="009A17DF"/>
    <w:rsid w:val="009B14E5"/>
    <w:rsid w:val="009B22F6"/>
    <w:rsid w:val="009B4654"/>
    <w:rsid w:val="009B4DA6"/>
    <w:rsid w:val="009B5E74"/>
    <w:rsid w:val="009B68DF"/>
    <w:rsid w:val="009C1CCC"/>
    <w:rsid w:val="009C2199"/>
    <w:rsid w:val="009C2E97"/>
    <w:rsid w:val="009C501D"/>
    <w:rsid w:val="009C57B0"/>
    <w:rsid w:val="009C6DC2"/>
    <w:rsid w:val="009C7B2C"/>
    <w:rsid w:val="009D0A58"/>
    <w:rsid w:val="009D0BE1"/>
    <w:rsid w:val="009D374E"/>
    <w:rsid w:val="009D77A3"/>
    <w:rsid w:val="009E055E"/>
    <w:rsid w:val="009E0B7F"/>
    <w:rsid w:val="009F180D"/>
    <w:rsid w:val="009F34E7"/>
    <w:rsid w:val="009F475D"/>
    <w:rsid w:val="00A00E0B"/>
    <w:rsid w:val="00A054FA"/>
    <w:rsid w:val="00A058D3"/>
    <w:rsid w:val="00A100E8"/>
    <w:rsid w:val="00A11A6B"/>
    <w:rsid w:val="00A13661"/>
    <w:rsid w:val="00A13BDA"/>
    <w:rsid w:val="00A14C8E"/>
    <w:rsid w:val="00A16EBD"/>
    <w:rsid w:val="00A17193"/>
    <w:rsid w:val="00A2065D"/>
    <w:rsid w:val="00A20678"/>
    <w:rsid w:val="00A21158"/>
    <w:rsid w:val="00A21B69"/>
    <w:rsid w:val="00A224BA"/>
    <w:rsid w:val="00A30A51"/>
    <w:rsid w:val="00A348AC"/>
    <w:rsid w:val="00A40D8D"/>
    <w:rsid w:val="00A4189E"/>
    <w:rsid w:val="00A43D63"/>
    <w:rsid w:val="00A4571D"/>
    <w:rsid w:val="00A45971"/>
    <w:rsid w:val="00A507C7"/>
    <w:rsid w:val="00A5117F"/>
    <w:rsid w:val="00A550C3"/>
    <w:rsid w:val="00A567DE"/>
    <w:rsid w:val="00A56F4F"/>
    <w:rsid w:val="00A616BA"/>
    <w:rsid w:val="00A649F6"/>
    <w:rsid w:val="00A656AB"/>
    <w:rsid w:val="00A71650"/>
    <w:rsid w:val="00A717A0"/>
    <w:rsid w:val="00A772AF"/>
    <w:rsid w:val="00A80FFD"/>
    <w:rsid w:val="00A8271A"/>
    <w:rsid w:val="00A83C47"/>
    <w:rsid w:val="00A842FF"/>
    <w:rsid w:val="00A91BA7"/>
    <w:rsid w:val="00A95DB5"/>
    <w:rsid w:val="00AA1BF8"/>
    <w:rsid w:val="00AA72EE"/>
    <w:rsid w:val="00AB1B47"/>
    <w:rsid w:val="00AB1D0C"/>
    <w:rsid w:val="00AB2E3F"/>
    <w:rsid w:val="00AB2E80"/>
    <w:rsid w:val="00AB53B7"/>
    <w:rsid w:val="00AB5E6C"/>
    <w:rsid w:val="00AB5ECB"/>
    <w:rsid w:val="00AB7882"/>
    <w:rsid w:val="00AB7C9B"/>
    <w:rsid w:val="00AC404E"/>
    <w:rsid w:val="00AC7D02"/>
    <w:rsid w:val="00AD223F"/>
    <w:rsid w:val="00AD4D69"/>
    <w:rsid w:val="00AD6700"/>
    <w:rsid w:val="00AD6921"/>
    <w:rsid w:val="00AE0EA5"/>
    <w:rsid w:val="00AE39B4"/>
    <w:rsid w:val="00AE4490"/>
    <w:rsid w:val="00AE6B17"/>
    <w:rsid w:val="00AF0C5A"/>
    <w:rsid w:val="00AF1384"/>
    <w:rsid w:val="00AF1628"/>
    <w:rsid w:val="00AF162A"/>
    <w:rsid w:val="00AF16B4"/>
    <w:rsid w:val="00AF215C"/>
    <w:rsid w:val="00AF2229"/>
    <w:rsid w:val="00AF54B0"/>
    <w:rsid w:val="00AF63D7"/>
    <w:rsid w:val="00B05D98"/>
    <w:rsid w:val="00B10F30"/>
    <w:rsid w:val="00B113BB"/>
    <w:rsid w:val="00B13658"/>
    <w:rsid w:val="00B13D8D"/>
    <w:rsid w:val="00B16926"/>
    <w:rsid w:val="00B176F3"/>
    <w:rsid w:val="00B205FA"/>
    <w:rsid w:val="00B225D5"/>
    <w:rsid w:val="00B23A4D"/>
    <w:rsid w:val="00B23B40"/>
    <w:rsid w:val="00B244E0"/>
    <w:rsid w:val="00B26724"/>
    <w:rsid w:val="00B30810"/>
    <w:rsid w:val="00B31053"/>
    <w:rsid w:val="00B35716"/>
    <w:rsid w:val="00B37F55"/>
    <w:rsid w:val="00B40C76"/>
    <w:rsid w:val="00B52372"/>
    <w:rsid w:val="00B54DC9"/>
    <w:rsid w:val="00B609C1"/>
    <w:rsid w:val="00B64D38"/>
    <w:rsid w:val="00B6570B"/>
    <w:rsid w:val="00B7324D"/>
    <w:rsid w:val="00B7396D"/>
    <w:rsid w:val="00B74814"/>
    <w:rsid w:val="00B75796"/>
    <w:rsid w:val="00B7614B"/>
    <w:rsid w:val="00B8054D"/>
    <w:rsid w:val="00B842AD"/>
    <w:rsid w:val="00B917E8"/>
    <w:rsid w:val="00B962C6"/>
    <w:rsid w:val="00B96CC6"/>
    <w:rsid w:val="00B97B92"/>
    <w:rsid w:val="00BA0A25"/>
    <w:rsid w:val="00BA124D"/>
    <w:rsid w:val="00BA1FB4"/>
    <w:rsid w:val="00BA1FB9"/>
    <w:rsid w:val="00BA6238"/>
    <w:rsid w:val="00BA7FB1"/>
    <w:rsid w:val="00BB18B7"/>
    <w:rsid w:val="00BB22DB"/>
    <w:rsid w:val="00BB6758"/>
    <w:rsid w:val="00BC16FB"/>
    <w:rsid w:val="00BC35BF"/>
    <w:rsid w:val="00BC5E7A"/>
    <w:rsid w:val="00BC754F"/>
    <w:rsid w:val="00BD2770"/>
    <w:rsid w:val="00BD508D"/>
    <w:rsid w:val="00BD56DE"/>
    <w:rsid w:val="00BD5F33"/>
    <w:rsid w:val="00BD6C95"/>
    <w:rsid w:val="00BD76A6"/>
    <w:rsid w:val="00BE1116"/>
    <w:rsid w:val="00BE1C5B"/>
    <w:rsid w:val="00BE5E03"/>
    <w:rsid w:val="00BE7F98"/>
    <w:rsid w:val="00BF0FA1"/>
    <w:rsid w:val="00BF69D3"/>
    <w:rsid w:val="00BF7FBA"/>
    <w:rsid w:val="00C03BCA"/>
    <w:rsid w:val="00C12D99"/>
    <w:rsid w:val="00C132F1"/>
    <w:rsid w:val="00C14A79"/>
    <w:rsid w:val="00C151EB"/>
    <w:rsid w:val="00C15EC1"/>
    <w:rsid w:val="00C1617D"/>
    <w:rsid w:val="00C162DB"/>
    <w:rsid w:val="00C16921"/>
    <w:rsid w:val="00C200FE"/>
    <w:rsid w:val="00C21F72"/>
    <w:rsid w:val="00C25B74"/>
    <w:rsid w:val="00C30D32"/>
    <w:rsid w:val="00C35B9E"/>
    <w:rsid w:val="00C364B3"/>
    <w:rsid w:val="00C412AA"/>
    <w:rsid w:val="00C4336B"/>
    <w:rsid w:val="00C44B70"/>
    <w:rsid w:val="00C44D6E"/>
    <w:rsid w:val="00C52337"/>
    <w:rsid w:val="00C5534E"/>
    <w:rsid w:val="00C554BC"/>
    <w:rsid w:val="00C60133"/>
    <w:rsid w:val="00C6251F"/>
    <w:rsid w:val="00C71C19"/>
    <w:rsid w:val="00C72371"/>
    <w:rsid w:val="00C734D3"/>
    <w:rsid w:val="00C734ED"/>
    <w:rsid w:val="00C74C9A"/>
    <w:rsid w:val="00C77575"/>
    <w:rsid w:val="00C77AE1"/>
    <w:rsid w:val="00C77E6F"/>
    <w:rsid w:val="00C81584"/>
    <w:rsid w:val="00C8343C"/>
    <w:rsid w:val="00C90689"/>
    <w:rsid w:val="00C9226A"/>
    <w:rsid w:val="00C95C27"/>
    <w:rsid w:val="00C96391"/>
    <w:rsid w:val="00C97853"/>
    <w:rsid w:val="00CA1276"/>
    <w:rsid w:val="00CA1555"/>
    <w:rsid w:val="00CA4F70"/>
    <w:rsid w:val="00CB1FD7"/>
    <w:rsid w:val="00CB20F9"/>
    <w:rsid w:val="00CB637F"/>
    <w:rsid w:val="00CB646E"/>
    <w:rsid w:val="00CB6725"/>
    <w:rsid w:val="00CC0559"/>
    <w:rsid w:val="00CC1564"/>
    <w:rsid w:val="00CC167E"/>
    <w:rsid w:val="00CC1FFD"/>
    <w:rsid w:val="00CC4F96"/>
    <w:rsid w:val="00CC5941"/>
    <w:rsid w:val="00CC65AC"/>
    <w:rsid w:val="00CC6C34"/>
    <w:rsid w:val="00CD0396"/>
    <w:rsid w:val="00CD2965"/>
    <w:rsid w:val="00CD3D54"/>
    <w:rsid w:val="00CD6659"/>
    <w:rsid w:val="00CD6C1F"/>
    <w:rsid w:val="00CE0AE1"/>
    <w:rsid w:val="00CE1BA7"/>
    <w:rsid w:val="00CE22B7"/>
    <w:rsid w:val="00CE2C9F"/>
    <w:rsid w:val="00CE3CB4"/>
    <w:rsid w:val="00CE49A8"/>
    <w:rsid w:val="00CE509A"/>
    <w:rsid w:val="00CE6F03"/>
    <w:rsid w:val="00CE7102"/>
    <w:rsid w:val="00CF1FF4"/>
    <w:rsid w:val="00CF3F17"/>
    <w:rsid w:val="00CF3FB5"/>
    <w:rsid w:val="00CF5C2D"/>
    <w:rsid w:val="00CF78FC"/>
    <w:rsid w:val="00D02BC8"/>
    <w:rsid w:val="00D06170"/>
    <w:rsid w:val="00D100C0"/>
    <w:rsid w:val="00D15D83"/>
    <w:rsid w:val="00D30365"/>
    <w:rsid w:val="00D311CA"/>
    <w:rsid w:val="00D36443"/>
    <w:rsid w:val="00D40F16"/>
    <w:rsid w:val="00D41E0F"/>
    <w:rsid w:val="00D443B0"/>
    <w:rsid w:val="00D5398B"/>
    <w:rsid w:val="00D55994"/>
    <w:rsid w:val="00D57B7A"/>
    <w:rsid w:val="00D57DC6"/>
    <w:rsid w:val="00D60462"/>
    <w:rsid w:val="00D61C49"/>
    <w:rsid w:val="00D62245"/>
    <w:rsid w:val="00D62C87"/>
    <w:rsid w:val="00D62FA8"/>
    <w:rsid w:val="00D65BBA"/>
    <w:rsid w:val="00D67A03"/>
    <w:rsid w:val="00D70F6F"/>
    <w:rsid w:val="00D71F1E"/>
    <w:rsid w:val="00D768B4"/>
    <w:rsid w:val="00D77DFC"/>
    <w:rsid w:val="00D80B67"/>
    <w:rsid w:val="00D811C2"/>
    <w:rsid w:val="00D836D9"/>
    <w:rsid w:val="00D83A6E"/>
    <w:rsid w:val="00D852AA"/>
    <w:rsid w:val="00D85B75"/>
    <w:rsid w:val="00D872E3"/>
    <w:rsid w:val="00D87893"/>
    <w:rsid w:val="00D906B3"/>
    <w:rsid w:val="00D909F4"/>
    <w:rsid w:val="00D92A70"/>
    <w:rsid w:val="00D932B9"/>
    <w:rsid w:val="00D93B2A"/>
    <w:rsid w:val="00DA332A"/>
    <w:rsid w:val="00DA5B87"/>
    <w:rsid w:val="00DB0315"/>
    <w:rsid w:val="00DB3E8D"/>
    <w:rsid w:val="00DB5124"/>
    <w:rsid w:val="00DC006B"/>
    <w:rsid w:val="00DC013E"/>
    <w:rsid w:val="00DC09D1"/>
    <w:rsid w:val="00DC3997"/>
    <w:rsid w:val="00DD241B"/>
    <w:rsid w:val="00DD64D9"/>
    <w:rsid w:val="00DD6D6A"/>
    <w:rsid w:val="00DE1061"/>
    <w:rsid w:val="00DE4282"/>
    <w:rsid w:val="00DE56A7"/>
    <w:rsid w:val="00DE7EC5"/>
    <w:rsid w:val="00DF32B6"/>
    <w:rsid w:val="00DF622B"/>
    <w:rsid w:val="00E00F42"/>
    <w:rsid w:val="00E01FA3"/>
    <w:rsid w:val="00E06686"/>
    <w:rsid w:val="00E07F9A"/>
    <w:rsid w:val="00E16440"/>
    <w:rsid w:val="00E20F6D"/>
    <w:rsid w:val="00E233DA"/>
    <w:rsid w:val="00E24741"/>
    <w:rsid w:val="00E25217"/>
    <w:rsid w:val="00E258DB"/>
    <w:rsid w:val="00E36A05"/>
    <w:rsid w:val="00E37600"/>
    <w:rsid w:val="00E4062F"/>
    <w:rsid w:val="00E42D86"/>
    <w:rsid w:val="00E439CF"/>
    <w:rsid w:val="00E520DF"/>
    <w:rsid w:val="00E523CC"/>
    <w:rsid w:val="00E55285"/>
    <w:rsid w:val="00E56CB8"/>
    <w:rsid w:val="00E644BB"/>
    <w:rsid w:val="00E64F27"/>
    <w:rsid w:val="00E65C97"/>
    <w:rsid w:val="00E6684A"/>
    <w:rsid w:val="00E71998"/>
    <w:rsid w:val="00E71D53"/>
    <w:rsid w:val="00E731C2"/>
    <w:rsid w:val="00E73ABF"/>
    <w:rsid w:val="00E755EB"/>
    <w:rsid w:val="00E77FF9"/>
    <w:rsid w:val="00E806F2"/>
    <w:rsid w:val="00E84391"/>
    <w:rsid w:val="00E84EFF"/>
    <w:rsid w:val="00E85286"/>
    <w:rsid w:val="00E858A3"/>
    <w:rsid w:val="00E86EBA"/>
    <w:rsid w:val="00E94406"/>
    <w:rsid w:val="00E9441C"/>
    <w:rsid w:val="00E95554"/>
    <w:rsid w:val="00E965C8"/>
    <w:rsid w:val="00E96680"/>
    <w:rsid w:val="00E97A95"/>
    <w:rsid w:val="00EA0302"/>
    <w:rsid w:val="00EA1EE4"/>
    <w:rsid w:val="00EA2559"/>
    <w:rsid w:val="00EA32DE"/>
    <w:rsid w:val="00EB2937"/>
    <w:rsid w:val="00EB3DFA"/>
    <w:rsid w:val="00EB58DD"/>
    <w:rsid w:val="00EB5BE5"/>
    <w:rsid w:val="00EB7DFF"/>
    <w:rsid w:val="00ED14C8"/>
    <w:rsid w:val="00ED31EB"/>
    <w:rsid w:val="00ED4F5E"/>
    <w:rsid w:val="00ED6000"/>
    <w:rsid w:val="00ED6542"/>
    <w:rsid w:val="00EE1ACF"/>
    <w:rsid w:val="00EE4604"/>
    <w:rsid w:val="00EE5C80"/>
    <w:rsid w:val="00EF121B"/>
    <w:rsid w:val="00EF3F4B"/>
    <w:rsid w:val="00EF7972"/>
    <w:rsid w:val="00EF7DA2"/>
    <w:rsid w:val="00F02FF3"/>
    <w:rsid w:val="00F05F8B"/>
    <w:rsid w:val="00F10DD3"/>
    <w:rsid w:val="00F12115"/>
    <w:rsid w:val="00F13484"/>
    <w:rsid w:val="00F14479"/>
    <w:rsid w:val="00F15CC3"/>
    <w:rsid w:val="00F16193"/>
    <w:rsid w:val="00F161D2"/>
    <w:rsid w:val="00F2231A"/>
    <w:rsid w:val="00F25DF9"/>
    <w:rsid w:val="00F25F3E"/>
    <w:rsid w:val="00F26777"/>
    <w:rsid w:val="00F337B2"/>
    <w:rsid w:val="00F4156D"/>
    <w:rsid w:val="00F42FD6"/>
    <w:rsid w:val="00F4701A"/>
    <w:rsid w:val="00F51247"/>
    <w:rsid w:val="00F528F5"/>
    <w:rsid w:val="00F547CA"/>
    <w:rsid w:val="00F54F11"/>
    <w:rsid w:val="00F62B14"/>
    <w:rsid w:val="00F62E94"/>
    <w:rsid w:val="00F67433"/>
    <w:rsid w:val="00F71D85"/>
    <w:rsid w:val="00F73195"/>
    <w:rsid w:val="00F76F4C"/>
    <w:rsid w:val="00F81B4F"/>
    <w:rsid w:val="00F8349B"/>
    <w:rsid w:val="00F85648"/>
    <w:rsid w:val="00F90538"/>
    <w:rsid w:val="00F92F24"/>
    <w:rsid w:val="00F93FD8"/>
    <w:rsid w:val="00F96038"/>
    <w:rsid w:val="00F9727D"/>
    <w:rsid w:val="00F975ED"/>
    <w:rsid w:val="00F97E40"/>
    <w:rsid w:val="00FA149A"/>
    <w:rsid w:val="00FA15A6"/>
    <w:rsid w:val="00FA3284"/>
    <w:rsid w:val="00FA4C07"/>
    <w:rsid w:val="00FB00D3"/>
    <w:rsid w:val="00FB12E7"/>
    <w:rsid w:val="00FB2ACC"/>
    <w:rsid w:val="00FB2E8D"/>
    <w:rsid w:val="00FB36D3"/>
    <w:rsid w:val="00FB75F2"/>
    <w:rsid w:val="00FC1ACF"/>
    <w:rsid w:val="00FC210A"/>
    <w:rsid w:val="00FC4FE1"/>
    <w:rsid w:val="00FC53E3"/>
    <w:rsid w:val="00FC5520"/>
    <w:rsid w:val="00FC6B47"/>
    <w:rsid w:val="00FC774C"/>
    <w:rsid w:val="00FD0AD6"/>
    <w:rsid w:val="00FD18B1"/>
    <w:rsid w:val="00FD2733"/>
    <w:rsid w:val="00FD3030"/>
    <w:rsid w:val="00FD38CD"/>
    <w:rsid w:val="00FD3A3C"/>
    <w:rsid w:val="00FD4427"/>
    <w:rsid w:val="00FD588B"/>
    <w:rsid w:val="00FD6E18"/>
    <w:rsid w:val="00FD6E1E"/>
    <w:rsid w:val="00FD6F61"/>
    <w:rsid w:val="00FE0EAF"/>
    <w:rsid w:val="00FE1E62"/>
    <w:rsid w:val="00FE75B6"/>
    <w:rsid w:val="00FF3E39"/>
    <w:rsid w:val="00FF3EB3"/>
    <w:rsid w:val="00FF4929"/>
    <w:rsid w:val="00FF7BC0"/>
    <w:rsid w:val="00FF7C96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F7E7CF"/>
  <w15:docId w15:val="{FF7B09B4-8408-4C31-9CD0-CE11EFFF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C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3C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Верхн.колонтитул четн."/>
    <w:basedOn w:val="a4"/>
    <w:rsid w:val="00683C94"/>
    <w:pPr>
      <w:keepLines/>
      <w:tabs>
        <w:tab w:val="clear" w:pos="4677"/>
        <w:tab w:val="clear" w:pos="9355"/>
        <w:tab w:val="center" w:pos="4320"/>
        <w:tab w:val="right" w:pos="8640"/>
      </w:tabs>
      <w:jc w:val="both"/>
    </w:pPr>
    <w:rPr>
      <w:sz w:val="20"/>
      <w:szCs w:val="20"/>
    </w:rPr>
  </w:style>
  <w:style w:type="paragraph" w:customStyle="1" w:styleId="a5">
    <w:name w:val="Верхн.колонтитул базовый"/>
    <w:basedOn w:val="a"/>
    <w:rsid w:val="00683C94"/>
    <w:pPr>
      <w:keepLines/>
      <w:tabs>
        <w:tab w:val="center" w:pos="4320"/>
        <w:tab w:val="right" w:pos="8640"/>
      </w:tabs>
      <w:ind w:firstLine="284"/>
      <w:jc w:val="both"/>
    </w:pPr>
    <w:rPr>
      <w:sz w:val="20"/>
      <w:szCs w:val="20"/>
    </w:rPr>
  </w:style>
  <w:style w:type="paragraph" w:customStyle="1" w:styleId="1">
    <w:name w:val="Обычный1"/>
    <w:rsid w:val="00683C94"/>
    <w:pPr>
      <w:widowControl w:val="0"/>
      <w:spacing w:line="300" w:lineRule="auto"/>
    </w:pPr>
    <w:rPr>
      <w:rFonts w:ascii="Arial" w:hAnsi="Arial"/>
      <w:b/>
      <w:snapToGrid w:val="0"/>
      <w:sz w:val="22"/>
    </w:rPr>
  </w:style>
  <w:style w:type="paragraph" w:styleId="a4">
    <w:name w:val="header"/>
    <w:basedOn w:val="a"/>
    <w:rsid w:val="00683C94"/>
    <w:pPr>
      <w:tabs>
        <w:tab w:val="center" w:pos="4677"/>
        <w:tab w:val="right" w:pos="9355"/>
      </w:tabs>
    </w:pPr>
  </w:style>
  <w:style w:type="character" w:styleId="a6">
    <w:name w:val="annotation reference"/>
    <w:rsid w:val="000A6A37"/>
    <w:rPr>
      <w:sz w:val="16"/>
      <w:szCs w:val="16"/>
    </w:rPr>
  </w:style>
  <w:style w:type="paragraph" w:styleId="a7">
    <w:name w:val="annotation text"/>
    <w:basedOn w:val="a"/>
    <w:link w:val="a8"/>
    <w:rsid w:val="000A6A3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0A6A37"/>
  </w:style>
  <w:style w:type="paragraph" w:styleId="a9">
    <w:name w:val="annotation subject"/>
    <w:basedOn w:val="a7"/>
    <w:next w:val="a7"/>
    <w:link w:val="aa"/>
    <w:rsid w:val="000A6A37"/>
    <w:rPr>
      <w:b/>
      <w:bCs/>
    </w:rPr>
  </w:style>
  <w:style w:type="character" w:customStyle="1" w:styleId="aa">
    <w:name w:val="Тема примечания Знак"/>
    <w:link w:val="a9"/>
    <w:rsid w:val="000A6A37"/>
    <w:rPr>
      <w:b/>
      <w:bCs/>
    </w:rPr>
  </w:style>
  <w:style w:type="paragraph" w:styleId="ab">
    <w:name w:val="Balloon Text"/>
    <w:basedOn w:val="a"/>
    <w:link w:val="ac"/>
    <w:rsid w:val="000A6A3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0A6A37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0A6A37"/>
    <w:rPr>
      <w:sz w:val="24"/>
      <w:szCs w:val="24"/>
    </w:rPr>
  </w:style>
  <w:style w:type="paragraph" w:styleId="ae">
    <w:name w:val="Document Map"/>
    <w:basedOn w:val="a"/>
    <w:semiHidden/>
    <w:rsid w:val="005A153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">
    <w:name w:val="Body Text Indent 2"/>
    <w:basedOn w:val="a"/>
    <w:link w:val="20"/>
    <w:rsid w:val="00704B3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04B3E"/>
    <w:rPr>
      <w:sz w:val="24"/>
      <w:szCs w:val="24"/>
    </w:rPr>
  </w:style>
  <w:style w:type="paragraph" w:styleId="af">
    <w:name w:val="List Paragraph"/>
    <w:basedOn w:val="a"/>
    <w:uiPriority w:val="34"/>
    <w:qFormat/>
    <w:rsid w:val="00704B3E"/>
    <w:pPr>
      <w:ind w:left="720"/>
      <w:contextualSpacing/>
    </w:pPr>
  </w:style>
  <w:style w:type="paragraph" w:customStyle="1" w:styleId="Default">
    <w:name w:val="Default"/>
    <w:rsid w:val="00704B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0">
    <w:name w:val="Hyperlink"/>
    <w:basedOn w:val="a0"/>
    <w:unhideWhenUsed/>
    <w:rsid w:val="00BC16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vuz@szgm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olem\Template\MAPO\University\UnvMainRus_payerStu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D15E0-0E79-4DB4-8BFB-F78459F6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UnvMainRus_payerStud</Template>
  <TotalTime>1</TotalTime>
  <Pages>3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>MAPS</Company>
  <LinksUpToDate>false</LinksUpToDate>
  <CharactersWithSpaces>15385</CharactersWithSpaces>
  <SharedDoc>false</SharedDoc>
  <HLinks>
    <vt:vector size="24" baseType="variant">
      <vt:variant>
        <vt:i4>5701634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3932260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consultantplus://offline/ref=3668DE539FA2EC8C01FFE9BA62B1F7147B10FD1F2F0BDF02117ACA01C5A5EE2F01CFA8D2F95E1C07F4tDJ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Словицкая Наталья Викторовна</dc:creator>
  <cp:lastModifiedBy>Мамаева Татьяна Александровна</cp:lastModifiedBy>
  <cp:revision>2</cp:revision>
  <cp:lastPrinted>2026-02-04T08:58:00Z</cp:lastPrinted>
  <dcterms:created xsi:type="dcterms:W3CDTF">2026-02-04T08:59:00Z</dcterms:created>
  <dcterms:modified xsi:type="dcterms:W3CDTF">2026-02-04T08:59:00Z</dcterms:modified>
</cp:coreProperties>
</file>